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B0766" w14:textId="3852D860" w:rsidR="00A04EE1" w:rsidRDefault="00405BAE" w:rsidP="0024112A">
      <w:pPr>
        <w:jc w:val="both"/>
      </w:pPr>
      <w:r>
        <w:tab/>
      </w:r>
    </w:p>
    <w:p w14:paraId="5DFB0767" w14:textId="6360A457" w:rsidR="00A04EE1" w:rsidRDefault="00A04EE1" w:rsidP="0024112A">
      <w:pPr>
        <w:jc w:val="both"/>
      </w:pPr>
    </w:p>
    <w:p w14:paraId="5DFB0768" w14:textId="77777777" w:rsidR="00A04EE1" w:rsidRDefault="00A04EE1" w:rsidP="0024112A">
      <w:pPr>
        <w:jc w:val="both"/>
      </w:pPr>
    </w:p>
    <w:p w14:paraId="5DFB0769" w14:textId="12E73519" w:rsidR="000B68B6" w:rsidRDefault="006C5B45" w:rsidP="00260096">
      <w:pPr>
        <w:pStyle w:val="RHeaderTOC"/>
      </w:pPr>
      <w:r>
        <w:rPr>
          <w:noProof/>
          <w:lang w:val="en-US"/>
        </w:rPr>
        <w:drawing>
          <wp:anchor distT="0" distB="0" distL="114300" distR="114300" simplePos="0" relativeHeight="252067840" behindDoc="0" locked="0" layoutInCell="1" allowOverlap="1" wp14:anchorId="56F91E03" wp14:editId="79E9D5F0">
            <wp:simplePos x="0" y="0"/>
            <wp:positionH relativeFrom="margin">
              <wp:posOffset>2089150</wp:posOffset>
            </wp:positionH>
            <wp:positionV relativeFrom="paragraph">
              <wp:posOffset>1002665</wp:posOffset>
            </wp:positionV>
            <wp:extent cx="2574925" cy="3449043"/>
            <wp:effectExtent l="0" t="0" r="0" b="0"/>
            <wp:wrapNone/>
            <wp:docPr id="62447435" name="Picture 1" descr="Badan Riset dan Inovasi Nasional - Wikipedia baha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dan Riset dan Inovasi Nasional - Wikipedia bahas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4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880">
        <w:rPr>
          <w:rFonts w:ascii="Arial" w:eastAsia="Calibri" w:hAnsi="Arial"/>
          <w:noProof/>
          <w:sz w:val="2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70E3CD" wp14:editId="642E7C22">
                <wp:simplePos x="0" y="0"/>
                <wp:positionH relativeFrom="margin">
                  <wp:posOffset>345440</wp:posOffset>
                </wp:positionH>
                <wp:positionV relativeFrom="paragraph">
                  <wp:posOffset>5104130</wp:posOffset>
                </wp:positionV>
                <wp:extent cx="5774690" cy="2105660"/>
                <wp:effectExtent l="0" t="0" r="16510" b="27940"/>
                <wp:wrapNone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690" cy="210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2F868" w14:textId="197AAA4C" w:rsidR="005E4C4B" w:rsidRPr="0065605C" w:rsidRDefault="00CF2E47" w:rsidP="008F1880">
                            <w:pPr>
                              <w:pStyle w:val="RcoverprojectNam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TITLE   \* MERGEFORMAT </w:instrText>
                            </w:r>
                            <w:r>
                              <w:fldChar w:fldCharType="separate"/>
                            </w:r>
                            <w:r w:rsidR="005E4C4B">
                              <w:rPr>
                                <w:rFonts w:ascii="Calibri" w:hAnsi="Calibri" w:cs="Calibri"/>
                                <w:color w:val="000000" w:themeColor="text1"/>
                                <w:sz w:val="48"/>
                                <w:szCs w:val="48"/>
                              </w:rPr>
                              <w:t>MFP Build Book IM/IMC Series</w:t>
                            </w:r>
                            <w:r w:rsidR="005E4C4B" w:rsidRPr="0065605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</w:p>
                          <w:p w14:paraId="6820958E" w14:textId="77777777" w:rsidR="005E4C4B" w:rsidRDefault="005E4C4B" w:rsidP="008F1880">
                            <w:pPr>
                              <w:pStyle w:val="RcoverprojectName"/>
                              <w:rPr>
                                <w:rFonts w:ascii="Calibri" w:hAnsi="Calibri" w:cs="Calibri"/>
                                <w:b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sz w:val="48"/>
                                <w:szCs w:val="48"/>
                              </w:rPr>
                              <w:t>For</w:t>
                            </w:r>
                          </w:p>
                          <w:p w14:paraId="6A0F73ED" w14:textId="77777777" w:rsidR="005E4C4B" w:rsidRDefault="005E4C4B" w:rsidP="008F1880">
                            <w:pPr>
                              <w:pStyle w:val="RcoverprojectName"/>
                              <w:rPr>
                                <w:rFonts w:ascii="Calibri" w:hAnsi="Calibri" w:cs="Calibri"/>
                                <w:b w:val="0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5495B62" w14:textId="5C4B36E7" w:rsidR="005E4C4B" w:rsidRPr="00BD42FD" w:rsidRDefault="00740F4D" w:rsidP="00740F4D">
                            <w:pPr>
                              <w:pStyle w:val="RcoverprojectName"/>
                            </w:pPr>
                            <w:r>
                              <w:t>BRIN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70E3CD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27.2pt;margin-top:401.9pt;width:454.7pt;height:165.8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" strokecolor="white">
                <v:textbox>
                  <w:txbxContent>
                    <w:p w14:paraId="55A2F868" w14:textId="197AAA4C" w:rsidR="005E4C4B" w:rsidRPr="0065605C" w:rsidRDefault="00CF2E47" w:rsidP="008F1880">
                      <w:pPr>
                        <w:pStyle w:val="RcoverprojectName"/>
                        <w:rPr>
                          <w:rFonts w:asciiTheme="minorHAnsi" w:hAnsiTheme="minorHAnsi" w:cstheme="minorHAnsi"/>
                          <w:color w:val="000000" w:themeColor="text1"/>
                          <w:sz w:val="48"/>
                        </w:rPr>
                      </w:pPr>
                      <w:r>
                        <w:fldChar w:fldCharType="begin"/>
                      </w:r>
                      <w:r>
                        <w:instrText xml:space="preserve"> TITLE   \* MERGEFORMAT </w:instrText>
                      </w:r>
                      <w:r>
                        <w:fldChar w:fldCharType="separate"/>
                      </w:r>
                      <w:r w:rsidR="005E4C4B">
                        <w:rPr>
                          <w:rFonts w:ascii="Calibri" w:hAnsi="Calibri" w:cs="Calibri"/>
                          <w:color w:val="000000" w:themeColor="text1"/>
                          <w:sz w:val="48"/>
                          <w:szCs w:val="48"/>
                        </w:rPr>
                        <w:t>MFP Build Book IM/IMC Series</w:t>
                      </w:r>
                      <w:r w:rsidR="005E4C4B" w:rsidRPr="0065605C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fldChar w:fldCharType="end"/>
                      </w:r>
                    </w:p>
                    <w:p w14:paraId="6820958E" w14:textId="77777777" w:rsidR="005E4C4B" w:rsidRDefault="005E4C4B" w:rsidP="008F1880">
                      <w:pPr>
                        <w:pStyle w:val="RcoverprojectName"/>
                        <w:rPr>
                          <w:rFonts w:ascii="Calibri" w:hAnsi="Calibri" w:cs="Calibri"/>
                          <w:b w:val="0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sz w:val="48"/>
                          <w:szCs w:val="48"/>
                        </w:rPr>
                        <w:t>For</w:t>
                      </w:r>
                    </w:p>
                    <w:p w14:paraId="6A0F73ED" w14:textId="77777777" w:rsidR="005E4C4B" w:rsidRDefault="005E4C4B" w:rsidP="008F1880">
                      <w:pPr>
                        <w:pStyle w:val="RcoverprojectName"/>
                        <w:rPr>
                          <w:rFonts w:ascii="Calibri" w:hAnsi="Calibri" w:cs="Calibri"/>
                          <w:b w:val="0"/>
                          <w:bCs/>
                          <w:sz w:val="48"/>
                          <w:szCs w:val="48"/>
                        </w:rPr>
                      </w:pPr>
                    </w:p>
                    <w:p w14:paraId="05495B62" w14:textId="5C4B36E7" w:rsidR="005E4C4B" w:rsidRPr="00BD42FD" w:rsidRDefault="00740F4D" w:rsidP="00740F4D">
                      <w:pPr>
                        <w:pStyle w:val="RcoverprojectName"/>
                      </w:pPr>
                      <w:r>
                        <w:t>BRIN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8B6">
        <w:br w:type="page"/>
      </w:r>
    </w:p>
    <w:p w14:paraId="5DFB07C2" w14:textId="6C2EC6A1" w:rsidR="00040D37" w:rsidRDefault="008F1880" w:rsidP="00D75DF2">
      <w:pPr>
        <w:pStyle w:val="Heading1"/>
        <w:keepLines/>
        <w:pageBreakBefore/>
        <w:numPr>
          <w:ilvl w:val="0"/>
          <w:numId w:val="8"/>
        </w:numPr>
        <w:spacing w:line="276" w:lineRule="auto"/>
      </w:pPr>
      <w:bookmarkStart w:id="0" w:name="_Toc335058851"/>
      <w:bookmarkStart w:id="1" w:name="_Toc478546496"/>
      <w:bookmarkStart w:id="2" w:name="_Toc335058850"/>
      <w:r>
        <w:lastRenderedPageBreak/>
        <w:t>PERSIAPAN</w:t>
      </w:r>
      <w:r w:rsidR="000705DE">
        <w:t xml:space="preserve"> MESIN</w:t>
      </w:r>
      <w:r w:rsidR="005C2E1A">
        <w:t xml:space="preserve"> MFP</w:t>
      </w:r>
      <w:bookmarkEnd w:id="0"/>
      <w:bookmarkEnd w:id="1"/>
    </w:p>
    <w:p w14:paraId="5DFB07C4" w14:textId="77777777" w:rsidR="003D3D0D" w:rsidRPr="00D0417E" w:rsidRDefault="003D3D0D" w:rsidP="003D3D0D">
      <w:pPr>
        <w:rPr>
          <w:sz w:val="8"/>
          <w:szCs w:val="8"/>
        </w:rPr>
      </w:pPr>
    </w:p>
    <w:p w14:paraId="5DFB07C5" w14:textId="6D64DDE1" w:rsidR="003D3D0D" w:rsidRDefault="008F1880" w:rsidP="00D75DF2">
      <w:pPr>
        <w:pStyle w:val="ListParagraph"/>
        <w:numPr>
          <w:ilvl w:val="0"/>
          <w:numId w:val="38"/>
        </w:numPr>
      </w:pPr>
      <w:proofErr w:type="spellStart"/>
      <w:r>
        <w:t>Sambungkan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 power </w:t>
      </w:r>
      <w:proofErr w:type="spellStart"/>
      <w:r>
        <w:t>ke</w:t>
      </w:r>
      <w:proofErr w:type="spellEnd"/>
      <w:r>
        <w:t xml:space="preserve"> stop </w:t>
      </w:r>
      <w:proofErr w:type="spellStart"/>
      <w:r>
        <w:t>kontak</w:t>
      </w:r>
      <w:proofErr w:type="spellEnd"/>
      <w:r>
        <w:t xml:space="preserve"> </w:t>
      </w:r>
      <w:proofErr w:type="spellStart"/>
      <w:r>
        <w:t>listrik</w:t>
      </w:r>
      <w:proofErr w:type="spellEnd"/>
    </w:p>
    <w:p w14:paraId="5986F969" w14:textId="7DFDE7AE" w:rsidR="000705DE" w:rsidRPr="00D0417E" w:rsidRDefault="000705DE" w:rsidP="00D75DF2">
      <w:pPr>
        <w:pStyle w:val="ListParagraph"/>
        <w:numPr>
          <w:ilvl w:val="0"/>
          <w:numId w:val="38"/>
        </w:numPr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catridge</w:t>
      </w:r>
      <w:proofErr w:type="spellEnd"/>
      <w:r>
        <w:t xml:space="preserve"> toner</w:t>
      </w:r>
    </w:p>
    <w:p w14:paraId="5DFB07C6" w14:textId="56D5156D" w:rsidR="003D3D0D" w:rsidRPr="00D0417E" w:rsidRDefault="008F1880" w:rsidP="00D75DF2">
      <w:pPr>
        <w:pStyle w:val="ListParagraph"/>
        <w:numPr>
          <w:ilvl w:val="0"/>
          <w:numId w:val="38"/>
        </w:numPr>
      </w:pPr>
      <w:proofErr w:type="spellStart"/>
      <w:r>
        <w:t>Sambungkan</w:t>
      </w:r>
      <w:proofErr w:type="spellEnd"/>
      <w:r>
        <w:t xml:space="preserve"> Printer </w:t>
      </w:r>
      <w:proofErr w:type="spellStart"/>
      <w:r>
        <w:t>ke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(LAN)</w:t>
      </w:r>
      <w:r w:rsidR="00183882">
        <w:t xml:space="preserve">, </w:t>
      </w:r>
      <w:proofErr w:type="spellStart"/>
      <w:r w:rsidR="00183882">
        <w:t>pastikan</w:t>
      </w:r>
      <w:proofErr w:type="spellEnd"/>
      <w:r w:rsidR="00183882">
        <w:t xml:space="preserve"> port </w:t>
      </w:r>
      <w:proofErr w:type="spellStart"/>
      <w:r w:rsidR="00183882">
        <w:t>jaringan</w:t>
      </w:r>
      <w:proofErr w:type="spellEnd"/>
      <w:r w:rsidR="00183882">
        <w:t xml:space="preserve"> </w:t>
      </w:r>
      <w:proofErr w:type="spellStart"/>
      <w:r w:rsidR="00183882">
        <w:t>pada</w:t>
      </w:r>
      <w:proofErr w:type="spellEnd"/>
      <w:r w:rsidR="00183882">
        <w:t xml:space="preserve"> printer </w:t>
      </w:r>
      <w:proofErr w:type="spellStart"/>
      <w:r w:rsidR="00183882">
        <w:t>hidup</w:t>
      </w:r>
      <w:proofErr w:type="spellEnd"/>
    </w:p>
    <w:p w14:paraId="5DFB07C8" w14:textId="2397A12E" w:rsidR="003D3D0D" w:rsidRPr="00D0417E" w:rsidRDefault="008F1880" w:rsidP="00D75DF2">
      <w:pPr>
        <w:pStyle w:val="ListParagraph"/>
        <w:numPr>
          <w:ilvl w:val="0"/>
          <w:numId w:val="38"/>
        </w:numPr>
      </w:pPr>
      <w:proofErr w:type="spellStart"/>
      <w:r>
        <w:t>Hidupkan</w:t>
      </w:r>
      <w:proofErr w:type="spellEnd"/>
      <w:r>
        <w:t xml:space="preserve"> printer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</w:t>
      </w:r>
      <w:r w:rsidR="00183882">
        <w:t>ekan</w:t>
      </w:r>
      <w:proofErr w:type="spellEnd"/>
      <w:r w:rsidR="00183882">
        <w:t xml:space="preserve"> </w:t>
      </w:r>
      <w:proofErr w:type="spellStart"/>
      <w:r w:rsidR="00183882">
        <w:t>tombol</w:t>
      </w:r>
      <w:proofErr w:type="spellEnd"/>
      <w:r w:rsidR="00183882">
        <w:t xml:space="preserve"> Power</w:t>
      </w:r>
    </w:p>
    <w:p w14:paraId="5DFB07C9" w14:textId="655ADEE7" w:rsidR="003D3D0D" w:rsidRDefault="00183882" w:rsidP="00D75DF2">
      <w:pPr>
        <w:pStyle w:val="ListParagraph"/>
        <w:numPr>
          <w:ilvl w:val="0"/>
          <w:numId w:val="38"/>
        </w:numPr>
      </w:pPr>
      <w:proofErr w:type="spellStart"/>
      <w:r>
        <w:t>Pastikan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tutorial </w:t>
      </w:r>
      <w:proofErr w:type="spellStart"/>
      <w:r>
        <w:t>pada</w:t>
      </w:r>
      <w:proofErr w:type="spellEnd"/>
      <w:r>
        <w:t xml:space="preserve"> Build Book </w:t>
      </w:r>
      <w:proofErr w:type="spellStart"/>
      <w:r>
        <w:t>ini</w:t>
      </w:r>
      <w:proofErr w:type="spellEnd"/>
      <w:r>
        <w:t>.</w:t>
      </w:r>
    </w:p>
    <w:p w14:paraId="490A63B4" w14:textId="7F76F8D8" w:rsidR="008A091F" w:rsidRPr="00D0417E" w:rsidRDefault="008A091F" w:rsidP="008A091F">
      <w:pPr>
        <w:pStyle w:val="ListParagraph"/>
      </w:pPr>
    </w:p>
    <w:p w14:paraId="5DFB07CC" w14:textId="77777777" w:rsidR="003D3D0D" w:rsidRDefault="003D3D0D" w:rsidP="007F26A8">
      <w:pPr>
        <w:rPr>
          <w:rFonts w:cs="BHLGH B+ Minion Pro"/>
        </w:rPr>
      </w:pPr>
    </w:p>
    <w:p w14:paraId="5DFB07D0" w14:textId="2CD69BE1" w:rsidR="009C07E6" w:rsidRDefault="00183882" w:rsidP="00183882">
      <w:pPr>
        <w:rPr>
          <w:rFonts w:cs="BHLGH B+ Minion Pro"/>
        </w:rPr>
      </w:pPr>
      <w:proofErr w:type="spellStart"/>
      <w:r>
        <w:rPr>
          <w:rFonts w:cs="BHLGH B+ Minion Pro"/>
        </w:rPr>
        <w:t>Sebelum</w:t>
      </w:r>
      <w:proofErr w:type="spellEnd"/>
      <w:r>
        <w:rPr>
          <w:rFonts w:cs="BHLGH B+ Minion Pro"/>
        </w:rPr>
        <w:t xml:space="preserve"> </w:t>
      </w:r>
      <w:proofErr w:type="spellStart"/>
      <w:r>
        <w:rPr>
          <w:rFonts w:cs="BHLGH B+ Minion Pro"/>
        </w:rPr>
        <w:t>kita</w:t>
      </w:r>
      <w:proofErr w:type="spellEnd"/>
      <w:r>
        <w:rPr>
          <w:rFonts w:cs="BHLGH B+ Minion Pro"/>
        </w:rPr>
        <w:t xml:space="preserve"> </w:t>
      </w:r>
      <w:proofErr w:type="spellStart"/>
      <w:r>
        <w:rPr>
          <w:rFonts w:cs="BHLGH B+ Minion Pro"/>
        </w:rPr>
        <w:t>melakukan</w:t>
      </w:r>
      <w:proofErr w:type="spellEnd"/>
      <w:r>
        <w:rPr>
          <w:rFonts w:cs="BHLGH B+ Minion Pro"/>
        </w:rPr>
        <w:t xml:space="preserve"> </w:t>
      </w:r>
      <w:proofErr w:type="spellStart"/>
      <w:r>
        <w:rPr>
          <w:rFonts w:cs="BHLGH B+ Minion Pro"/>
        </w:rPr>
        <w:t>instalasi</w:t>
      </w:r>
      <w:proofErr w:type="spellEnd"/>
      <w:r>
        <w:rPr>
          <w:rFonts w:cs="BHLGH B+ Minion Pro"/>
        </w:rPr>
        <w:t xml:space="preserve">, </w:t>
      </w:r>
      <w:proofErr w:type="spellStart"/>
      <w:r>
        <w:rPr>
          <w:rFonts w:cs="BHLGH B+ Minion Pro"/>
        </w:rPr>
        <w:t>harap</w:t>
      </w:r>
      <w:proofErr w:type="spellEnd"/>
      <w:r>
        <w:rPr>
          <w:rFonts w:cs="BHLGH B+ Minion Pro"/>
        </w:rPr>
        <w:t xml:space="preserve"> </w:t>
      </w:r>
      <w:proofErr w:type="spellStart"/>
      <w:r>
        <w:rPr>
          <w:rFonts w:cs="BHLGH B+ Minion Pro"/>
        </w:rPr>
        <w:t>mengikuti</w:t>
      </w:r>
      <w:proofErr w:type="spellEnd"/>
      <w:r>
        <w:rPr>
          <w:rFonts w:cs="BHLGH B+ Minion Pro"/>
        </w:rPr>
        <w:t xml:space="preserve"> </w:t>
      </w:r>
      <w:proofErr w:type="spellStart"/>
      <w:r>
        <w:rPr>
          <w:rFonts w:cs="BHLGH B+ Minion Pro"/>
        </w:rPr>
        <w:t>langkah-langkah</w:t>
      </w:r>
      <w:proofErr w:type="spellEnd"/>
      <w:r>
        <w:rPr>
          <w:rFonts w:cs="BHLGH B+ Minion Pro"/>
        </w:rPr>
        <w:t xml:space="preserve"> </w:t>
      </w:r>
      <w:proofErr w:type="spellStart"/>
      <w:r>
        <w:rPr>
          <w:rFonts w:cs="BHLGH B+ Minion Pro"/>
        </w:rPr>
        <w:t>pada</w:t>
      </w:r>
      <w:proofErr w:type="spellEnd"/>
      <w:r>
        <w:rPr>
          <w:rFonts w:cs="BHLGH B+ Minion Pro"/>
        </w:rPr>
        <w:t xml:space="preserve"> MFP</w:t>
      </w:r>
    </w:p>
    <w:p w14:paraId="4A187B66" w14:textId="77777777" w:rsidR="00183882" w:rsidRPr="00183882" w:rsidRDefault="00183882" w:rsidP="00183882">
      <w:pPr>
        <w:rPr>
          <w:rFonts w:cs="BHLGH B+ Minion Pro"/>
        </w:rPr>
      </w:pPr>
    </w:p>
    <w:p w14:paraId="238886CE" w14:textId="37EC40D4" w:rsidR="00183882" w:rsidRPr="00183882" w:rsidRDefault="00183882" w:rsidP="00D75DF2">
      <w:pPr>
        <w:pStyle w:val="ListParagraph"/>
        <w:numPr>
          <w:ilvl w:val="0"/>
          <w:numId w:val="7"/>
        </w:numPr>
        <w:rPr>
          <w:rFonts w:cs="BHLGH B+ Minion Pro"/>
        </w:rPr>
      </w:pPr>
      <w:proofErr w:type="spellStart"/>
      <w:r>
        <w:rPr>
          <w:rFonts w:cs="BHLGH B+ Minion Pro"/>
        </w:rPr>
        <w:t>Masukan</w:t>
      </w:r>
      <w:proofErr w:type="spellEnd"/>
      <w:r>
        <w:rPr>
          <w:rFonts w:cs="BHLGH B+ Minion Pro"/>
        </w:rPr>
        <w:t xml:space="preserve"> Password Supervisor &amp; Administrator </w:t>
      </w:r>
      <w:proofErr w:type="spellStart"/>
      <w:r>
        <w:rPr>
          <w:rFonts w:cs="BHLGH B+ Minion Pro"/>
        </w:rPr>
        <w:t>dengan</w:t>
      </w:r>
      <w:proofErr w:type="spellEnd"/>
      <w:r>
        <w:rPr>
          <w:rFonts w:cs="BHLGH B+ Minion Pro"/>
        </w:rPr>
        <w:t xml:space="preserve"> : </w:t>
      </w:r>
      <w:r w:rsidRPr="00183882">
        <w:rPr>
          <w:rFonts w:cs="BHLGH B+ Minion Pro"/>
          <w:b/>
        </w:rPr>
        <w:t>admin</w:t>
      </w:r>
      <w:r>
        <w:rPr>
          <w:rFonts w:cs="BHLGH B+ Minion Pro"/>
          <w:b/>
        </w:rPr>
        <w:t xml:space="preserve"> (username &amp; password : admin / admin)</w:t>
      </w:r>
    </w:p>
    <w:p w14:paraId="6314BA9F" w14:textId="77777777" w:rsidR="00183882" w:rsidRPr="00183882" w:rsidRDefault="00183882" w:rsidP="00183882">
      <w:pPr>
        <w:pStyle w:val="ListParagraph"/>
        <w:rPr>
          <w:rFonts w:cs="BHLGH B+ Minion Pro"/>
        </w:rPr>
      </w:pPr>
    </w:p>
    <w:p w14:paraId="3C9E0537" w14:textId="5764518D" w:rsidR="00BA7591" w:rsidRPr="00E3367A" w:rsidRDefault="00E3367A" w:rsidP="00E3367A">
      <w:pPr>
        <w:pStyle w:val="ListParagraph"/>
        <w:ind w:left="142"/>
        <w:rPr>
          <w:rFonts w:cs="BHLGH B+ Minion Pro"/>
          <w:b/>
          <w:sz w:val="36"/>
          <w:szCs w:val="36"/>
        </w:rPr>
      </w:pPr>
      <w:r>
        <w:rPr>
          <w:rFonts w:cs="BHLGH B+ Minion Pro"/>
          <w:b/>
          <w:sz w:val="36"/>
          <w:szCs w:val="36"/>
        </w:rPr>
        <w:t xml:space="preserve">2. </w:t>
      </w:r>
      <w:r w:rsidRPr="00E3367A">
        <w:rPr>
          <w:rFonts w:cs="BHLGH B+ Minion Pro"/>
          <w:b/>
          <w:sz w:val="36"/>
          <w:szCs w:val="36"/>
        </w:rPr>
        <w:t>SETTING IP PRINTER</w:t>
      </w:r>
    </w:p>
    <w:p w14:paraId="69E07BDD" w14:textId="098D0732" w:rsidR="000F53CC" w:rsidRPr="000F53CC" w:rsidRDefault="000F53CC" w:rsidP="003375BB">
      <w:pPr>
        <w:pStyle w:val="ListParagraph"/>
        <w:rPr>
          <w:rFonts w:cs="BHLGH B+ Minion Pro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58"/>
        <w:gridCol w:w="4544"/>
      </w:tblGrid>
      <w:tr w:rsidR="00643408" w14:paraId="31D97833" w14:textId="77777777" w:rsidTr="00643408">
        <w:tc>
          <w:tcPr>
            <w:tcW w:w="0" w:type="auto"/>
          </w:tcPr>
          <w:p w14:paraId="74B37F40" w14:textId="7353F885" w:rsidR="0004025A" w:rsidRDefault="00105CEA" w:rsidP="003375BB">
            <w:pPr>
              <w:pStyle w:val="ListParagraph"/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9E776BE" wp14:editId="43A062E2">
                      <wp:simplePos x="0" y="0"/>
                      <wp:positionH relativeFrom="column">
                        <wp:posOffset>2858770</wp:posOffset>
                      </wp:positionH>
                      <wp:positionV relativeFrom="paragraph">
                        <wp:posOffset>5715</wp:posOffset>
                      </wp:positionV>
                      <wp:extent cx="472440" cy="121920"/>
                      <wp:effectExtent l="0" t="0" r="22860" b="1143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1219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6C61BF1" id="Rounded Rectangle 5" o:spid="_x0000_s1026" style="position:absolute;margin-left:225.1pt;margin-top:.45pt;width:37.2pt;height:9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" filled="f" strokecolor="red" strokeweight="2pt"/>
                  </w:pict>
                </mc:Fallback>
              </mc:AlternateContent>
            </w:r>
            <w:r w:rsidR="0001045D">
              <w:rPr>
                <w:noProof/>
                <w:lang w:val="en-US"/>
              </w:rPr>
              <w:drawing>
                <wp:inline distT="0" distB="0" distL="0" distR="0" wp14:anchorId="7771FE0C" wp14:editId="6BCC8A89">
                  <wp:extent cx="3456000" cy="1998000"/>
                  <wp:effectExtent l="0" t="0" r="0" b="254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000" cy="19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25AFE4" w14:textId="2CC8ABA1" w:rsidR="0004025A" w:rsidRPr="00105CEA" w:rsidRDefault="00105CEA" w:rsidP="00D75DF2">
            <w:pPr>
              <w:pStyle w:val="ListParagraph"/>
              <w:numPr>
                <w:ilvl w:val="0"/>
                <w:numId w:val="20"/>
              </w:numPr>
              <w:rPr>
                <w:rFonts w:cs="BHLGH B+ Minion Pro"/>
              </w:rPr>
            </w:pPr>
            <w:proofErr w:type="spellStart"/>
            <w:r>
              <w:rPr>
                <w:rFonts w:cs="BHLGH B+ Minion Pro"/>
              </w:rPr>
              <w:t>Klik</w:t>
            </w:r>
            <w:proofErr w:type="spellEnd"/>
            <w:r>
              <w:rPr>
                <w:rFonts w:cs="BHLGH B+ Minion Pro"/>
              </w:rPr>
              <w:t xml:space="preserve"> </w:t>
            </w:r>
            <w:r w:rsidR="000015D4" w:rsidRPr="000015D4">
              <w:rPr>
                <w:rFonts w:cs="BHLGH B+ Minion Pro"/>
                <w:b/>
              </w:rPr>
              <w:t>[</w:t>
            </w:r>
            <w:r w:rsidRPr="000015D4">
              <w:rPr>
                <w:rFonts w:cs="BHLGH B+ Minion Pro"/>
                <w:b/>
              </w:rPr>
              <w:t>Login</w:t>
            </w:r>
            <w:r w:rsidR="000015D4" w:rsidRPr="000015D4">
              <w:rPr>
                <w:rFonts w:cs="BHLGH B+ Minion Pro"/>
                <w:b/>
              </w:rPr>
              <w:t>]</w:t>
            </w:r>
          </w:p>
        </w:tc>
      </w:tr>
      <w:tr w:rsidR="00643408" w14:paraId="3B62CDCE" w14:textId="77777777" w:rsidTr="00643408">
        <w:tc>
          <w:tcPr>
            <w:tcW w:w="0" w:type="auto"/>
          </w:tcPr>
          <w:p w14:paraId="4A0B5C79" w14:textId="6A242A31" w:rsidR="0004025A" w:rsidRDefault="00105CEA" w:rsidP="003375BB">
            <w:pPr>
              <w:pStyle w:val="ListParagraph"/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5EF7B16" wp14:editId="51925BF4">
                      <wp:simplePos x="0" y="0"/>
                      <wp:positionH relativeFrom="column">
                        <wp:posOffset>2578523</wp:posOffset>
                      </wp:positionH>
                      <wp:positionV relativeFrom="paragraph">
                        <wp:posOffset>650875</wp:posOffset>
                      </wp:positionV>
                      <wp:extent cx="640080" cy="472440"/>
                      <wp:effectExtent l="0" t="0" r="26670" b="22860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D835E86" id="Rounded Rectangle 9" o:spid="_x0000_s1026" style="position:absolute;margin-left:203.05pt;margin-top:51.25pt;width:50.4pt;height:37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" filled="f" strokecolor="red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2BFEFB0" wp14:editId="4B58AB6F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666115</wp:posOffset>
                      </wp:positionV>
                      <wp:extent cx="2346960" cy="472440"/>
                      <wp:effectExtent l="0" t="0" r="15240" b="2286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093DAA10" id="Rounded Rectangle 7" o:spid="_x0000_s1026" style="position:absolute;margin-left:16.9pt;margin-top:52.45pt;width:184.8pt;height:37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" filled="f" strokecolor="red" strokeweight="2pt"/>
                  </w:pict>
                </mc:Fallback>
              </mc:AlternateContent>
            </w:r>
            <w:r w:rsidR="0004025A">
              <w:rPr>
                <w:noProof/>
                <w:lang w:val="en-US"/>
              </w:rPr>
              <w:drawing>
                <wp:inline distT="0" distB="0" distL="0" distR="0" wp14:anchorId="15BC5438" wp14:editId="3F15C0B0">
                  <wp:extent cx="3456000" cy="18756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000" cy="18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B3464E0" w14:textId="77777777" w:rsidR="0004025A" w:rsidRDefault="00105CEA" w:rsidP="00D75DF2">
            <w:pPr>
              <w:pStyle w:val="ListParagraph"/>
              <w:numPr>
                <w:ilvl w:val="0"/>
                <w:numId w:val="21"/>
              </w:numPr>
              <w:rPr>
                <w:rFonts w:cs="BHLGH B+ Minion Pro"/>
              </w:rPr>
            </w:pPr>
            <w:proofErr w:type="spellStart"/>
            <w:r>
              <w:rPr>
                <w:rFonts w:cs="BHLGH B+ Minion Pro"/>
              </w:rPr>
              <w:t>Masukan</w:t>
            </w:r>
            <w:proofErr w:type="spellEnd"/>
            <w:r>
              <w:rPr>
                <w:rFonts w:cs="BHLGH B+ Minion Pro"/>
              </w:rPr>
              <w:t xml:space="preserve"> username &amp; password </w:t>
            </w:r>
            <w:proofErr w:type="spellStart"/>
            <w:r>
              <w:rPr>
                <w:rFonts w:cs="BHLGH B+ Minion Pro"/>
              </w:rPr>
              <w:t>sesuai</w:t>
            </w:r>
            <w:proofErr w:type="spellEnd"/>
            <w:r>
              <w:rPr>
                <w:rFonts w:cs="BHLGH B+ Minion Pro"/>
              </w:rPr>
              <w:t xml:space="preserve"> yang </w:t>
            </w:r>
            <w:proofErr w:type="spellStart"/>
            <w:r>
              <w:rPr>
                <w:rFonts w:cs="BHLGH B+ Minion Pro"/>
              </w:rPr>
              <w:t>sudah</w:t>
            </w:r>
            <w:proofErr w:type="spellEnd"/>
            <w:r>
              <w:rPr>
                <w:rFonts w:cs="BHLGH B+ Minion Pro"/>
              </w:rPr>
              <w:t xml:space="preserve"> </w:t>
            </w:r>
            <w:proofErr w:type="spellStart"/>
            <w:r>
              <w:rPr>
                <w:rFonts w:cs="BHLGH B+ Minion Pro"/>
              </w:rPr>
              <w:t>diinput</w:t>
            </w:r>
            <w:proofErr w:type="spellEnd"/>
            <w:r>
              <w:rPr>
                <w:rFonts w:cs="BHLGH B+ Minion Pro"/>
              </w:rPr>
              <w:t xml:space="preserve"> </w:t>
            </w:r>
            <w:proofErr w:type="spellStart"/>
            <w:r>
              <w:rPr>
                <w:rFonts w:cs="BHLGH B+ Minion Pro"/>
              </w:rPr>
              <w:t>pertama</w:t>
            </w:r>
            <w:proofErr w:type="spellEnd"/>
            <w:r>
              <w:rPr>
                <w:rFonts w:cs="BHLGH B+ Minion Pro"/>
              </w:rPr>
              <w:t xml:space="preserve"> kali</w:t>
            </w:r>
          </w:p>
          <w:p w14:paraId="6DC3039C" w14:textId="24582CEF" w:rsidR="00105CEA" w:rsidRDefault="00105CEA" w:rsidP="00D75DF2">
            <w:pPr>
              <w:pStyle w:val="ListParagraph"/>
              <w:numPr>
                <w:ilvl w:val="0"/>
                <w:numId w:val="21"/>
              </w:numPr>
              <w:rPr>
                <w:rFonts w:cs="BHLGH B+ Minion Pro"/>
              </w:rPr>
            </w:pPr>
            <w:r>
              <w:rPr>
                <w:rFonts w:cs="BHLGH B+ Minion Pro"/>
              </w:rPr>
              <w:t>Username : admin</w:t>
            </w:r>
          </w:p>
          <w:p w14:paraId="2DB8E096" w14:textId="77777777" w:rsidR="00105CEA" w:rsidRDefault="00105CEA" w:rsidP="00D75DF2">
            <w:pPr>
              <w:pStyle w:val="ListParagraph"/>
              <w:numPr>
                <w:ilvl w:val="0"/>
                <w:numId w:val="21"/>
              </w:numPr>
              <w:rPr>
                <w:rFonts w:cs="BHLGH B+ Minion Pro"/>
              </w:rPr>
            </w:pPr>
            <w:r>
              <w:rPr>
                <w:rFonts w:cs="BHLGH B+ Minion Pro"/>
              </w:rPr>
              <w:t>Password : admin</w:t>
            </w:r>
          </w:p>
          <w:p w14:paraId="5FB76B6A" w14:textId="4C9CBCBE" w:rsidR="00105CEA" w:rsidRDefault="000D3049" w:rsidP="00105CEA">
            <w:pPr>
              <w:rPr>
                <w:rFonts w:cs="BHLGH B+ Minion Pro"/>
              </w:rPr>
            </w:pPr>
            <w:r>
              <w:rPr>
                <w:rFonts w:cs="BHLGH B+ Minion Pro"/>
              </w:rPr>
              <w:t xml:space="preserve">       4)    </w:t>
            </w:r>
            <w:proofErr w:type="spellStart"/>
            <w:r>
              <w:rPr>
                <w:rFonts w:cs="BHLGH B+ Minion Pro"/>
              </w:rPr>
              <w:t>Klik</w:t>
            </w:r>
            <w:proofErr w:type="spellEnd"/>
            <w:r>
              <w:rPr>
                <w:rFonts w:cs="BHLGH B+ Minion Pro"/>
              </w:rPr>
              <w:t xml:space="preserve"> </w:t>
            </w:r>
            <w:r w:rsidRPr="000D3049">
              <w:rPr>
                <w:rFonts w:cs="BHLGH B+ Minion Pro"/>
                <w:b/>
              </w:rPr>
              <w:t>[Login]</w:t>
            </w:r>
            <w:r>
              <w:rPr>
                <w:rFonts w:cs="BHLGH B+ Minion Pro"/>
              </w:rPr>
              <w:t xml:space="preserve"> </w:t>
            </w:r>
          </w:p>
          <w:p w14:paraId="1AA0B19A" w14:textId="77777777" w:rsidR="00105CEA" w:rsidRDefault="00105CEA" w:rsidP="00105CEA">
            <w:pPr>
              <w:rPr>
                <w:rFonts w:cs="BHLGH B+ Minion Pro"/>
              </w:rPr>
            </w:pPr>
          </w:p>
          <w:p w14:paraId="5E91D88F" w14:textId="77777777" w:rsidR="00105CEA" w:rsidRDefault="00105CEA" w:rsidP="00105CEA">
            <w:pPr>
              <w:rPr>
                <w:rFonts w:cs="BHLGH B+ Minion Pro"/>
              </w:rPr>
            </w:pPr>
          </w:p>
          <w:p w14:paraId="2442C19D" w14:textId="77777777" w:rsidR="00105CEA" w:rsidRPr="00105CEA" w:rsidRDefault="00105CEA" w:rsidP="00105CEA">
            <w:pPr>
              <w:rPr>
                <w:rFonts w:cs="BHLGH B+ Minion Pro"/>
                <w:color w:val="FF0000"/>
              </w:rPr>
            </w:pPr>
            <w:r w:rsidRPr="00105CEA">
              <w:rPr>
                <w:rFonts w:cs="BHLGH B+ Minion Pro"/>
                <w:color w:val="FF0000"/>
              </w:rPr>
              <w:t xml:space="preserve">Note : </w:t>
            </w:r>
          </w:p>
          <w:p w14:paraId="30E77AE7" w14:textId="300A71D0" w:rsidR="00105CEA" w:rsidRPr="00105CEA" w:rsidRDefault="00105CEA" w:rsidP="00105CEA">
            <w:pPr>
              <w:rPr>
                <w:rFonts w:cs="BHLGH B+ Minion Pro"/>
              </w:rPr>
            </w:pPr>
            <w:proofErr w:type="spellStart"/>
            <w:r w:rsidRPr="00105CEA">
              <w:rPr>
                <w:rFonts w:cs="BHLGH B+ Minion Pro"/>
                <w:color w:val="FF0000"/>
              </w:rPr>
              <w:t>Untuk</w:t>
            </w:r>
            <w:proofErr w:type="spellEnd"/>
            <w:r w:rsidRPr="00105CEA">
              <w:rPr>
                <w:rFonts w:cs="BHLGH B+ Minion Pro"/>
                <w:color w:val="FF0000"/>
              </w:rPr>
              <w:t xml:space="preserve"> </w:t>
            </w:r>
            <w:proofErr w:type="spellStart"/>
            <w:r w:rsidRPr="00105CEA">
              <w:rPr>
                <w:rFonts w:cs="BHLGH B+ Minion Pro"/>
                <w:color w:val="FF0000"/>
              </w:rPr>
              <w:t>melakukan</w:t>
            </w:r>
            <w:proofErr w:type="spellEnd"/>
            <w:r w:rsidRPr="00105CEA">
              <w:rPr>
                <w:rFonts w:cs="BHLGH B+ Minion Pro"/>
                <w:color w:val="FF0000"/>
              </w:rPr>
              <w:t xml:space="preserve"> </w:t>
            </w:r>
            <w:proofErr w:type="spellStart"/>
            <w:r w:rsidRPr="00105CEA">
              <w:rPr>
                <w:rFonts w:cs="BHLGH B+ Minion Pro"/>
                <w:color w:val="FF0000"/>
              </w:rPr>
              <w:t>Settingan</w:t>
            </w:r>
            <w:proofErr w:type="spellEnd"/>
            <w:r w:rsidRPr="00105CEA">
              <w:rPr>
                <w:rFonts w:cs="BHLGH B+ Minion Pro"/>
                <w:color w:val="FF0000"/>
              </w:rPr>
              <w:t xml:space="preserve">, </w:t>
            </w:r>
            <w:proofErr w:type="spellStart"/>
            <w:r w:rsidRPr="00105CEA">
              <w:rPr>
                <w:rFonts w:cs="BHLGH B+ Minion Pro"/>
                <w:color w:val="FF0000"/>
              </w:rPr>
              <w:t>harus</w:t>
            </w:r>
            <w:proofErr w:type="spellEnd"/>
            <w:r w:rsidRPr="00105CEA">
              <w:rPr>
                <w:rFonts w:cs="BHLGH B+ Minion Pro"/>
                <w:color w:val="FF0000"/>
              </w:rPr>
              <w:t xml:space="preserve"> login </w:t>
            </w:r>
            <w:proofErr w:type="spellStart"/>
            <w:r w:rsidRPr="00105CEA">
              <w:rPr>
                <w:rFonts w:cs="BHLGH B+ Minion Pro"/>
                <w:color w:val="FF0000"/>
              </w:rPr>
              <w:t>terlebih</w:t>
            </w:r>
            <w:proofErr w:type="spellEnd"/>
            <w:r w:rsidRPr="00105CEA">
              <w:rPr>
                <w:rFonts w:cs="BHLGH B+ Minion Pro"/>
                <w:color w:val="FF0000"/>
              </w:rPr>
              <w:t xml:space="preserve"> </w:t>
            </w:r>
            <w:proofErr w:type="spellStart"/>
            <w:r w:rsidRPr="00105CEA">
              <w:rPr>
                <w:rFonts w:cs="BHLGH B+ Minion Pro"/>
                <w:color w:val="FF0000"/>
              </w:rPr>
              <w:t>dahulu</w:t>
            </w:r>
            <w:proofErr w:type="spellEnd"/>
            <w:r w:rsidRPr="00105CEA">
              <w:rPr>
                <w:rFonts w:cs="BHLGH B+ Minion Pro"/>
                <w:color w:val="FF0000"/>
              </w:rPr>
              <w:t xml:space="preserve"> </w:t>
            </w:r>
            <w:proofErr w:type="spellStart"/>
            <w:r w:rsidRPr="00105CEA">
              <w:rPr>
                <w:rFonts w:cs="BHLGH B+ Minion Pro"/>
                <w:color w:val="FF0000"/>
              </w:rPr>
              <w:t>dengan</w:t>
            </w:r>
            <w:proofErr w:type="spellEnd"/>
            <w:r w:rsidRPr="00105CEA">
              <w:rPr>
                <w:rFonts w:cs="BHLGH B+ Minion Pro"/>
                <w:color w:val="FF0000"/>
              </w:rPr>
              <w:t xml:space="preserve"> login admin</w:t>
            </w:r>
          </w:p>
        </w:tc>
      </w:tr>
      <w:tr w:rsidR="00643408" w14:paraId="6D788E77" w14:textId="77777777" w:rsidTr="00643408">
        <w:tc>
          <w:tcPr>
            <w:tcW w:w="0" w:type="auto"/>
          </w:tcPr>
          <w:p w14:paraId="40C2916C" w14:textId="0259BB12" w:rsidR="00643408" w:rsidRDefault="00DE150F" w:rsidP="003375BB">
            <w:pPr>
              <w:pStyle w:val="ListParagraph"/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6D8149A" wp14:editId="1315445A">
                      <wp:simplePos x="0" y="0"/>
                      <wp:positionH relativeFrom="column">
                        <wp:posOffset>67944</wp:posOffset>
                      </wp:positionH>
                      <wp:positionV relativeFrom="paragraph">
                        <wp:posOffset>360045</wp:posOffset>
                      </wp:positionV>
                      <wp:extent cx="1152525" cy="561975"/>
                      <wp:effectExtent l="0" t="0" r="28575" b="2857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5619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35592A" id="Rounded Rectangle 4" o:spid="_x0000_s1026" style="position:absolute;margin-left:5.35pt;margin-top:28.35pt;width:90.75pt;height:44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" filled="f" strokecolor="red" strokeweight="2pt"/>
                  </w:pict>
                </mc:Fallback>
              </mc:AlternateContent>
            </w:r>
            <w:r w:rsidR="00643408" w:rsidRPr="00643408">
              <w:rPr>
                <w:noProof/>
                <w:lang w:val="en-US"/>
              </w:rPr>
              <w:drawing>
                <wp:inline distT="0" distB="0" distL="0" distR="0" wp14:anchorId="404014AF" wp14:editId="4EB81983">
                  <wp:extent cx="3410136" cy="1981200"/>
                  <wp:effectExtent l="0" t="0" r="0" b="0"/>
                  <wp:docPr id="762059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05974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984" cy="198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351A020" w14:textId="6C3D0906" w:rsidR="00643408" w:rsidRDefault="00643408" w:rsidP="00D75DF2">
            <w:pPr>
              <w:pStyle w:val="ListParagraph"/>
              <w:numPr>
                <w:ilvl w:val="0"/>
                <w:numId w:val="22"/>
              </w:numPr>
              <w:rPr>
                <w:rFonts w:cs="BHLGH B+ Minion Pro"/>
              </w:rPr>
            </w:pPr>
            <w:proofErr w:type="spellStart"/>
            <w:r>
              <w:rPr>
                <w:rFonts w:cs="BHLGH B+ Minion Pro"/>
              </w:rPr>
              <w:t>Klik</w:t>
            </w:r>
            <w:proofErr w:type="spellEnd"/>
            <w:r>
              <w:rPr>
                <w:rFonts w:cs="BHLGH B+ Minion Pro"/>
              </w:rPr>
              <w:t xml:space="preserve"> System Settings</w:t>
            </w:r>
          </w:p>
        </w:tc>
      </w:tr>
      <w:tr w:rsidR="00643408" w14:paraId="15A84484" w14:textId="77777777" w:rsidTr="00643408">
        <w:tc>
          <w:tcPr>
            <w:tcW w:w="0" w:type="auto"/>
          </w:tcPr>
          <w:p w14:paraId="37138B53" w14:textId="232B1F7E" w:rsidR="0004025A" w:rsidRDefault="00643408" w:rsidP="003375BB">
            <w:pPr>
              <w:pStyle w:val="ListParagraph"/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1251A13" wp14:editId="39E49B7E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514985</wp:posOffset>
                      </wp:positionV>
                      <wp:extent cx="1085850" cy="218580"/>
                      <wp:effectExtent l="0" t="0" r="19050" b="10160"/>
                      <wp:wrapNone/>
                      <wp:docPr id="2064531443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2185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5D8209" id="Rounded Rectangle 7" o:spid="_x0000_s1026" style="position:absolute;margin-left:79pt;margin-top:40.55pt;width:85.5pt;height:17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EB9FCA3" wp14:editId="61BBB69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1110615</wp:posOffset>
                      </wp:positionV>
                      <wp:extent cx="1085850" cy="218580"/>
                      <wp:effectExtent l="0" t="0" r="19050" b="10160"/>
                      <wp:wrapNone/>
                      <wp:docPr id="59971753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2185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EB77DDF" id="Rounded Rectangle 7" o:spid="_x0000_s1026" style="position:absolute;margin-left:-.4pt;margin-top:87.45pt;width:85.5pt;height:17.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" filled="f" strokecolor="red" strokeweight="2pt"/>
                  </w:pict>
                </mc:Fallback>
              </mc:AlternateContent>
            </w:r>
            <w:r w:rsidRPr="00643408">
              <w:rPr>
                <w:noProof/>
                <w:lang w:val="en-US"/>
              </w:rPr>
              <w:drawing>
                <wp:inline distT="0" distB="0" distL="0" distR="0" wp14:anchorId="5A1EF2B7" wp14:editId="694CE3FE">
                  <wp:extent cx="3434968" cy="1987550"/>
                  <wp:effectExtent l="0" t="0" r="0" b="0"/>
                  <wp:docPr id="216243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4318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843" cy="19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9468996" w14:textId="3B63BFB8" w:rsidR="0004025A" w:rsidRDefault="00643408" w:rsidP="00D75DF2">
            <w:pPr>
              <w:pStyle w:val="ListParagraph"/>
              <w:numPr>
                <w:ilvl w:val="0"/>
                <w:numId w:val="22"/>
              </w:numPr>
              <w:rPr>
                <w:rFonts w:cs="BHLGH B+ Minion Pro"/>
              </w:rPr>
            </w:pPr>
            <w:proofErr w:type="spellStart"/>
            <w:r>
              <w:rPr>
                <w:rFonts w:cs="BHLGH B+ Minion Pro"/>
              </w:rPr>
              <w:t>Klik</w:t>
            </w:r>
            <w:proofErr w:type="spellEnd"/>
            <w:r>
              <w:rPr>
                <w:rFonts w:cs="BHLGH B+ Minion Pro"/>
              </w:rPr>
              <w:t xml:space="preserve"> </w:t>
            </w:r>
            <w:proofErr w:type="spellStart"/>
            <w:r>
              <w:rPr>
                <w:rFonts w:cs="BHLGH B+ Minion Pro"/>
              </w:rPr>
              <w:t>Nerwork</w:t>
            </w:r>
            <w:proofErr w:type="spellEnd"/>
            <w:r>
              <w:rPr>
                <w:rFonts w:cs="BHLGH B+ Minion Pro"/>
              </w:rPr>
              <w:t xml:space="preserve"> Interface</w:t>
            </w:r>
          </w:p>
          <w:p w14:paraId="3DE4CD40" w14:textId="05400727" w:rsidR="00643408" w:rsidRDefault="00643408" w:rsidP="00D75DF2">
            <w:pPr>
              <w:pStyle w:val="ListParagraph"/>
              <w:numPr>
                <w:ilvl w:val="0"/>
                <w:numId w:val="22"/>
              </w:numPr>
              <w:rPr>
                <w:rFonts w:cs="BHLGH B+ Minion Pro"/>
              </w:rPr>
            </w:pPr>
            <w:proofErr w:type="spellStart"/>
            <w:r>
              <w:rPr>
                <w:rFonts w:cs="BHLGH B+ Minion Pro"/>
              </w:rPr>
              <w:t>Klik</w:t>
            </w:r>
            <w:proofErr w:type="spellEnd"/>
            <w:r>
              <w:rPr>
                <w:rFonts w:cs="BHLGH B+ Minion Pro"/>
              </w:rPr>
              <w:t xml:space="preserve"> Machine Name</w:t>
            </w:r>
          </w:p>
          <w:p w14:paraId="2340BCF6" w14:textId="77777777" w:rsidR="00105CEA" w:rsidRDefault="00105CEA" w:rsidP="00105CEA">
            <w:pPr>
              <w:rPr>
                <w:rFonts w:cs="BHLGH B+ Minion Pro"/>
              </w:rPr>
            </w:pPr>
          </w:p>
          <w:p w14:paraId="059DF486" w14:textId="77777777" w:rsidR="00105CEA" w:rsidRDefault="00105CEA" w:rsidP="00105CEA">
            <w:pPr>
              <w:rPr>
                <w:rFonts w:cs="BHLGH B+ Minion Pro"/>
              </w:rPr>
            </w:pPr>
          </w:p>
          <w:p w14:paraId="17BA7347" w14:textId="77777777" w:rsidR="00105CEA" w:rsidRDefault="00105CEA" w:rsidP="00105CEA">
            <w:pPr>
              <w:rPr>
                <w:rFonts w:cs="BHLGH B+ Minion Pro"/>
              </w:rPr>
            </w:pPr>
          </w:p>
          <w:p w14:paraId="66E51FEA" w14:textId="77777777" w:rsidR="00105CEA" w:rsidRDefault="00105CEA" w:rsidP="00105CEA">
            <w:pPr>
              <w:rPr>
                <w:rFonts w:cs="BHLGH B+ Minion Pro"/>
              </w:rPr>
            </w:pPr>
          </w:p>
          <w:p w14:paraId="7F064BE4" w14:textId="77777777" w:rsidR="00105CEA" w:rsidRDefault="00105CEA" w:rsidP="00105CEA">
            <w:pPr>
              <w:rPr>
                <w:rFonts w:cs="BHLGH B+ Minion Pro"/>
              </w:rPr>
            </w:pPr>
          </w:p>
          <w:p w14:paraId="2F9A5BA5" w14:textId="77777777" w:rsidR="00105CEA" w:rsidRDefault="00105CEA" w:rsidP="00105CEA">
            <w:pPr>
              <w:rPr>
                <w:rFonts w:cs="BHLGH B+ Minion Pro"/>
              </w:rPr>
            </w:pPr>
          </w:p>
          <w:p w14:paraId="03D4CC24" w14:textId="4327344B" w:rsidR="00105CEA" w:rsidRPr="00105CEA" w:rsidRDefault="00105CEA" w:rsidP="00105CEA">
            <w:pPr>
              <w:rPr>
                <w:rFonts w:cs="BHLGH B+ Minion Pro"/>
              </w:rPr>
            </w:pPr>
          </w:p>
        </w:tc>
      </w:tr>
      <w:tr w:rsidR="00643408" w14:paraId="4BF3BE46" w14:textId="77777777" w:rsidTr="00643408">
        <w:tc>
          <w:tcPr>
            <w:tcW w:w="0" w:type="auto"/>
          </w:tcPr>
          <w:p w14:paraId="4C16390C" w14:textId="7313306B" w:rsidR="00BA7591" w:rsidRDefault="00DE150F" w:rsidP="00856D46">
            <w:pPr>
              <w:pStyle w:val="ListParagraph"/>
              <w:ind w:left="0"/>
              <w:rPr>
                <w:rFonts w:cs="BHLGH B+ Minion Pro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F251E72" wp14:editId="6467D267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442595</wp:posOffset>
                      </wp:positionV>
                      <wp:extent cx="1619250" cy="266700"/>
                      <wp:effectExtent l="0" t="0" r="19050" b="19050"/>
                      <wp:wrapNone/>
                      <wp:docPr id="83" name="Rounded 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881789" id="Rounded Rectangle 83" o:spid="_x0000_s1026" style="position:absolute;margin-left:73.25pt;margin-top:34.85pt;width:127.5pt;height:2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856D46">
              <w:rPr>
                <w:noProof/>
                <w:lang w:val="en-US"/>
              </w:rPr>
              <w:drawing>
                <wp:inline distT="0" distB="0" distL="0" distR="0" wp14:anchorId="26F79D58" wp14:editId="08B21061">
                  <wp:extent cx="3434715" cy="20377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632" cy="205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C3F0CC" w14:textId="77777777" w:rsidR="00BA7591" w:rsidRDefault="00856D46" w:rsidP="00856D46">
            <w:pPr>
              <w:pStyle w:val="ListParagraph"/>
              <w:numPr>
                <w:ilvl w:val="0"/>
                <w:numId w:val="77"/>
              </w:numPr>
              <w:rPr>
                <w:rFonts w:cs="BHLGH B+ Minion Pro"/>
              </w:rPr>
            </w:pPr>
            <w:r>
              <w:rPr>
                <w:rFonts w:cs="BHLGH B+ Minion Pro"/>
              </w:rPr>
              <w:t>Setting IP</w:t>
            </w:r>
          </w:p>
          <w:p w14:paraId="2C7CB86F" w14:textId="7FCFEC7D" w:rsidR="00856D46" w:rsidRDefault="00856D46" w:rsidP="00856D46">
            <w:pPr>
              <w:pStyle w:val="ListParagraph"/>
              <w:numPr>
                <w:ilvl w:val="0"/>
                <w:numId w:val="77"/>
              </w:numPr>
              <w:rPr>
                <w:rFonts w:cs="BHLGH B+ Minion Pro"/>
              </w:rPr>
            </w:pPr>
            <w:proofErr w:type="spellStart"/>
            <w:r>
              <w:rPr>
                <w:rFonts w:cs="BHLGH B+ Minion Pro"/>
              </w:rPr>
              <w:t>Kode</w:t>
            </w:r>
            <w:proofErr w:type="spellEnd"/>
            <w:r>
              <w:rPr>
                <w:rFonts w:cs="BHLGH B+ Minion Pro"/>
              </w:rPr>
              <w:t xml:space="preserve"> BRIN</w:t>
            </w:r>
          </w:p>
          <w:p w14:paraId="0B9771C1" w14:textId="72CFFA6A" w:rsidR="00856D46" w:rsidRPr="00643408" w:rsidRDefault="00856D46" w:rsidP="00856D46">
            <w:pPr>
              <w:pStyle w:val="ListParagraph"/>
              <w:numPr>
                <w:ilvl w:val="0"/>
                <w:numId w:val="77"/>
              </w:numPr>
              <w:rPr>
                <w:rFonts w:cs="BHLGH B+ Minion Pro"/>
              </w:rPr>
            </w:pPr>
            <w:r>
              <w:rPr>
                <w:rFonts w:cs="BHLGH B+ Minion Pro"/>
              </w:rPr>
              <w:t xml:space="preserve">IP , subnet , </w:t>
            </w:r>
            <w:r w:rsidR="006F4179">
              <w:rPr>
                <w:rFonts w:cs="BHLGH B+ Minion Pro"/>
              </w:rPr>
              <w:t>g</w:t>
            </w:r>
            <w:r>
              <w:rPr>
                <w:rFonts w:cs="BHLGH B+ Minion Pro"/>
              </w:rPr>
              <w:t xml:space="preserve">ateway , </w:t>
            </w:r>
            <w:proofErr w:type="spellStart"/>
            <w:r>
              <w:rPr>
                <w:rFonts w:cs="BHLGH B+ Minion Pro"/>
              </w:rPr>
              <w:t>dns</w:t>
            </w:r>
            <w:proofErr w:type="spellEnd"/>
          </w:p>
        </w:tc>
      </w:tr>
    </w:tbl>
    <w:p w14:paraId="0A043D1D" w14:textId="71629052" w:rsidR="00856D46" w:rsidRDefault="00856D46" w:rsidP="00856D46">
      <w:pPr>
        <w:rPr>
          <w:rFonts w:cs="BHLGH B+ Minion Pro"/>
          <w:b/>
          <w:bCs/>
          <w:sz w:val="28"/>
          <w:szCs w:val="28"/>
          <w:lang w:val="it-IT"/>
        </w:rPr>
      </w:pPr>
    </w:p>
    <w:p w14:paraId="5FA926B3" w14:textId="77777777" w:rsidR="00856D46" w:rsidRDefault="00856D46" w:rsidP="00856D46">
      <w:pPr>
        <w:rPr>
          <w:rFonts w:cs="BHLGH B+ Minion Pro"/>
          <w:b/>
          <w:bCs/>
          <w:sz w:val="28"/>
          <w:szCs w:val="28"/>
          <w:lang w:val="it-IT"/>
        </w:rPr>
      </w:pPr>
    </w:p>
    <w:p w14:paraId="0FC3EF26" w14:textId="6900ED64" w:rsidR="007A7AE1" w:rsidRPr="00856D46" w:rsidRDefault="007A7AE1" w:rsidP="00856D46">
      <w:pPr>
        <w:rPr>
          <w:rFonts w:cs="BHLGH B+ Minion Pro"/>
          <w:b/>
          <w:bCs/>
          <w:sz w:val="28"/>
          <w:szCs w:val="28"/>
          <w:lang w:val="it-IT"/>
        </w:rPr>
      </w:pPr>
      <w:r w:rsidRPr="007A7AE1">
        <w:rPr>
          <w:rFonts w:cs="BHLGH B+ Minion Pro"/>
          <w:b/>
          <w:bCs/>
          <w:sz w:val="28"/>
          <w:szCs w:val="28"/>
          <w:lang w:val="it-IT"/>
        </w:rPr>
        <w:t>PEMASANGAN STIKER DAN BOTASUPAL</w:t>
      </w:r>
    </w:p>
    <w:p w14:paraId="1EAA657D" w14:textId="77777777" w:rsidR="00856D46" w:rsidRDefault="00856D46" w:rsidP="007A7AE1">
      <w:pPr>
        <w:rPr>
          <w:rFonts w:cs="BHLGH B+ Minion Pro"/>
          <w:lang w:val="it-IT"/>
        </w:rPr>
      </w:pPr>
    </w:p>
    <w:p w14:paraId="04EB7562" w14:textId="6808D5AB" w:rsidR="007A7AE1" w:rsidRPr="007A7AE1" w:rsidRDefault="007A7AE1" w:rsidP="007A7AE1">
      <w:pPr>
        <w:rPr>
          <w:rFonts w:cs="BHLGH B+ Minion Pro"/>
          <w:lang w:val="it-IT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8365BF9" wp14:editId="08A2A2F8">
                <wp:simplePos x="0" y="0"/>
                <wp:positionH relativeFrom="column">
                  <wp:posOffset>5887085</wp:posOffset>
                </wp:positionH>
                <wp:positionV relativeFrom="paragraph">
                  <wp:posOffset>1415415</wp:posOffset>
                </wp:positionV>
                <wp:extent cx="882650" cy="443124"/>
                <wp:effectExtent l="0" t="0" r="12700" b="14605"/>
                <wp:wrapNone/>
                <wp:docPr id="2070361628" name="Text Box 207036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4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A7F5B" w14:textId="37EC33A7" w:rsidR="007A7AE1" w:rsidRPr="00251C62" w:rsidRDefault="007A7AE1" w:rsidP="007A7AE1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Botasupal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365BF9" id="Text Box 2070361628" o:spid="_x0000_s1027" type="#_x0000_t202" style="position:absolute;margin-left:463.55pt;margin-top:111.45pt;width:69.5pt;height:34.9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" fillcolor="white [3201]" strokeweight=".5pt">
                <v:textbox>
                  <w:txbxContent>
                    <w:p w14:paraId="101A7F5B" w14:textId="37EC33A7" w:rsidR="007A7AE1" w:rsidRPr="00251C62" w:rsidRDefault="007A7AE1" w:rsidP="007A7AE1">
                      <w:pPr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Posisi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Botasupal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19FD319" wp14:editId="320007A7">
                <wp:simplePos x="0" y="0"/>
                <wp:positionH relativeFrom="column">
                  <wp:posOffset>4207353</wp:posOffset>
                </wp:positionH>
                <wp:positionV relativeFrom="paragraph">
                  <wp:posOffset>1945158</wp:posOffset>
                </wp:positionV>
                <wp:extent cx="1636362" cy="120217"/>
                <wp:effectExtent l="0" t="247650" r="0" b="241935"/>
                <wp:wrapNone/>
                <wp:docPr id="1345616169" name="Arrow: Right 1345616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8665">
                          <a:off x="0" y="0"/>
                          <a:ext cx="1636362" cy="12021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509D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45616169" o:spid="_x0000_s1026" type="#_x0000_t13" style="position:absolute;margin-left:331.3pt;margin-top:153.15pt;width:128.85pt;height:9.45pt;rotation:-1257565fd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" adj="20807" fillcolor="red" stroked="f" strokeweight="2pt"/>
            </w:pict>
          </mc:Fallback>
        </mc:AlternateContent>
      </w:r>
      <w:r w:rsidRPr="007A7AE1">
        <w:rPr>
          <w:rFonts w:cs="BHLGH B+ Minion Pro"/>
          <w:noProof/>
          <w:lang w:val="en-US"/>
        </w:rPr>
        <w:drawing>
          <wp:anchor distT="0" distB="0" distL="114300" distR="114300" simplePos="0" relativeHeight="252062720" behindDoc="0" locked="0" layoutInCell="1" allowOverlap="1" wp14:anchorId="708E8649" wp14:editId="35F9FEED">
            <wp:simplePos x="0" y="0"/>
            <wp:positionH relativeFrom="column">
              <wp:posOffset>3454400</wp:posOffset>
            </wp:positionH>
            <wp:positionV relativeFrom="paragraph">
              <wp:posOffset>123825</wp:posOffset>
            </wp:positionV>
            <wp:extent cx="1955800" cy="2882265"/>
            <wp:effectExtent l="0" t="0" r="6350" b="0"/>
            <wp:wrapNone/>
            <wp:docPr id="1284690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9099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616D17F" wp14:editId="2B1FC069">
                <wp:simplePos x="0" y="0"/>
                <wp:positionH relativeFrom="column">
                  <wp:posOffset>2292350</wp:posOffset>
                </wp:positionH>
                <wp:positionV relativeFrom="paragraph">
                  <wp:posOffset>841375</wp:posOffset>
                </wp:positionV>
                <wp:extent cx="882650" cy="443124"/>
                <wp:effectExtent l="0" t="0" r="12700" b="14605"/>
                <wp:wrapNone/>
                <wp:docPr id="1745350366" name="Text Box 1745350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44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93345" w14:textId="3584F554" w:rsidR="007A7AE1" w:rsidRPr="00251C62" w:rsidRDefault="007A7AE1" w:rsidP="007A7AE1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Posisi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Stiker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BRIN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16D17F" id="Text Box 1745350366" o:spid="_x0000_s1028" type="#_x0000_t202" style="position:absolute;margin-left:180.5pt;margin-top:66.25pt;width:69.5pt;height:34.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" fillcolor="white [3201]" strokeweight=".5pt">
                <v:textbox>
                  <w:txbxContent>
                    <w:p w14:paraId="1BF93345" w14:textId="3584F554" w:rsidR="007A7AE1" w:rsidRPr="00251C62" w:rsidRDefault="007A7AE1" w:rsidP="007A7AE1">
                      <w:pPr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Posisi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Stiker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BRIN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111FC34" wp14:editId="7C253C21">
                <wp:simplePos x="0" y="0"/>
                <wp:positionH relativeFrom="column">
                  <wp:posOffset>1695258</wp:posOffset>
                </wp:positionH>
                <wp:positionV relativeFrom="paragraph">
                  <wp:posOffset>981075</wp:posOffset>
                </wp:positionV>
                <wp:extent cx="539942" cy="134620"/>
                <wp:effectExtent l="0" t="0" r="0" b="0"/>
                <wp:wrapNone/>
                <wp:docPr id="1056300959" name="Arrow: Right 1056300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2" cy="1346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E610A" id="Arrow: Right 1056300959" o:spid="_x0000_s1026" type="#_x0000_t13" style="position:absolute;margin-left:133.5pt;margin-top:77.25pt;width:42.5pt;height:10.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" adj="18907" fillcolor="red" stroked="f" strokeweight="2pt"/>
            </w:pict>
          </mc:Fallback>
        </mc:AlternateContent>
      </w:r>
      <w:r w:rsidRPr="007A7AE1">
        <w:rPr>
          <w:rFonts w:cs="BHLGH B+ Minion Pro"/>
          <w:noProof/>
          <w:lang w:val="en-US"/>
        </w:rPr>
        <w:drawing>
          <wp:inline distT="0" distB="0" distL="0" distR="0" wp14:anchorId="65329F43" wp14:editId="3B80C2D6">
            <wp:extent cx="2368672" cy="2971953"/>
            <wp:effectExtent l="0" t="0" r="0" b="0"/>
            <wp:docPr id="1513242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421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8672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D294" w14:textId="77777777" w:rsidR="007A7AE1" w:rsidRDefault="007A7AE1" w:rsidP="00C93A98">
      <w:pPr>
        <w:pStyle w:val="ListParagraph"/>
        <w:ind w:left="1440"/>
        <w:rPr>
          <w:rFonts w:cs="BHLGH B+ Minion Pro"/>
          <w:lang w:val="it-IT"/>
        </w:rPr>
      </w:pPr>
    </w:p>
    <w:p w14:paraId="113BCCC9" w14:textId="77777777" w:rsidR="007A7AE1" w:rsidRDefault="007A7AE1" w:rsidP="00C93A98">
      <w:pPr>
        <w:pStyle w:val="ListParagraph"/>
        <w:ind w:left="1440"/>
        <w:rPr>
          <w:rFonts w:cs="BHLGH B+ Minion Pro"/>
          <w:lang w:val="it-IT"/>
        </w:rPr>
      </w:pPr>
    </w:p>
    <w:p w14:paraId="39D8E83C" w14:textId="02B0C81E" w:rsidR="007A7AE1" w:rsidRPr="006C5B45" w:rsidRDefault="007A7AE1" w:rsidP="00C93A98">
      <w:pPr>
        <w:pStyle w:val="ListParagraph"/>
        <w:ind w:left="1440"/>
        <w:rPr>
          <w:rFonts w:cs="BHLGH B+ Minion Pro"/>
          <w:lang w:val="en-ID"/>
        </w:rPr>
      </w:pPr>
    </w:p>
    <w:p w14:paraId="5740FA20" w14:textId="77777777" w:rsidR="007A7AE1" w:rsidRPr="006C5B45" w:rsidRDefault="007A7AE1" w:rsidP="00C93A98">
      <w:pPr>
        <w:pStyle w:val="ListParagraph"/>
        <w:ind w:left="1440"/>
        <w:rPr>
          <w:rFonts w:cs="BHLGH B+ Minion Pro"/>
          <w:lang w:val="en-ID"/>
        </w:rPr>
      </w:pPr>
    </w:p>
    <w:bookmarkEnd w:id="2"/>
    <w:p w14:paraId="773E7E76" w14:textId="77777777" w:rsidR="00856D46" w:rsidRPr="006F4179" w:rsidRDefault="00856D46" w:rsidP="00824E89">
      <w:pPr>
        <w:rPr>
          <w:rFonts w:ascii="YSoft-Bold" w:hAnsi="YSoft-Bold" w:cs="YSoft-Bold"/>
          <w:b/>
          <w:bCs/>
          <w:color w:val="FF0000"/>
          <w:sz w:val="38"/>
          <w:szCs w:val="38"/>
          <w:lang w:val="en-ID" w:eastAsia="en-GB"/>
        </w:rPr>
      </w:pPr>
    </w:p>
    <w:p w14:paraId="2FC6B490" w14:textId="0D63C9C3" w:rsidR="006F4179" w:rsidRPr="006F4179" w:rsidRDefault="006F4179" w:rsidP="006F417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proofErr w:type="gramStart"/>
      <w:r>
        <w:rPr>
          <w:rFonts w:ascii="YSoft-Bold" w:hAnsi="YSoft-Bold" w:cs="YSoft-Bold"/>
          <w:b/>
          <w:bCs/>
          <w:sz w:val="38"/>
          <w:szCs w:val="38"/>
          <w:lang w:val="en-ID" w:eastAsia="en-GB"/>
        </w:rPr>
        <w:lastRenderedPageBreak/>
        <w:t>3.</w:t>
      </w:r>
      <w:r w:rsidRPr="006F4179">
        <w:rPr>
          <w:rFonts w:ascii="YSoft-Bold" w:hAnsi="YSoft-Bold" w:cs="YSoft-Bold"/>
          <w:b/>
          <w:bCs/>
          <w:sz w:val="38"/>
          <w:szCs w:val="38"/>
          <w:lang w:val="en-ID" w:eastAsia="en-GB"/>
        </w:rPr>
        <w:t>Settin</w:t>
      </w:r>
      <w:r>
        <w:rPr>
          <w:rFonts w:ascii="YSoft-Bold" w:hAnsi="YSoft-Bold" w:cs="YSoft-Bold"/>
          <w:b/>
          <w:bCs/>
          <w:sz w:val="38"/>
          <w:szCs w:val="38"/>
          <w:lang w:val="en-ID" w:eastAsia="en-GB"/>
        </w:rPr>
        <w:t>g</w:t>
      </w:r>
      <w:proofErr w:type="gramEnd"/>
      <w:r w:rsidRPr="006F4179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 </w:t>
      </w:r>
      <w:proofErr w:type="spellStart"/>
      <w:r w:rsidRPr="006F4179">
        <w:rPr>
          <w:rFonts w:ascii="YSoft-Bold" w:hAnsi="YSoft-Bold" w:cs="YSoft-Bold"/>
          <w:b/>
          <w:bCs/>
          <w:sz w:val="38"/>
          <w:szCs w:val="38"/>
          <w:lang w:val="en-ID" w:eastAsia="en-GB"/>
        </w:rPr>
        <w:t>Ysoft</w:t>
      </w:r>
      <w:proofErr w:type="spellEnd"/>
      <w:r w:rsidRPr="006F4179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 </w:t>
      </w:r>
      <w:proofErr w:type="spellStart"/>
      <w:r w:rsidRPr="006F4179">
        <w:rPr>
          <w:rFonts w:ascii="YSoft-Bold" w:hAnsi="YSoft-Bold" w:cs="YSoft-Bold"/>
          <w:b/>
          <w:bCs/>
          <w:sz w:val="38"/>
          <w:szCs w:val="38"/>
          <w:lang w:val="en-ID" w:eastAsia="en-GB"/>
        </w:rPr>
        <w:t>SafeQ</w:t>
      </w:r>
      <w:proofErr w:type="spellEnd"/>
      <w:r w:rsidRPr="006F4179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 6</w:t>
      </w:r>
    </w:p>
    <w:p w14:paraId="2067EE8B" w14:textId="2131BC1E" w:rsidR="006F4179" w:rsidRPr="006F4179" w:rsidRDefault="006F4179" w:rsidP="006F4179">
      <w:pPr>
        <w:rPr>
          <w:rFonts w:ascii="YSoft-Bold" w:hAnsi="YSoft-Bold" w:cs="YSoft-Bold"/>
          <w:b/>
          <w:bCs/>
          <w:color w:val="FF0000"/>
          <w:sz w:val="38"/>
          <w:szCs w:val="38"/>
          <w:lang w:val="en-ID" w:eastAsia="en-GB"/>
        </w:rPr>
      </w:pPr>
      <w:r w:rsidRPr="006F4179">
        <w:rPr>
          <w:rFonts w:ascii="YSoft-Bold" w:hAnsi="YSoft-Bold" w:cs="YSoft-Bold"/>
          <w:b/>
          <w:bCs/>
          <w:color w:val="FF0000"/>
          <w:sz w:val="38"/>
          <w:szCs w:val="38"/>
          <w:lang w:val="en-ID" w:eastAsia="en-GB"/>
        </w:rPr>
        <w:t xml:space="preserve">Info </w:t>
      </w:r>
      <w:proofErr w:type="spellStart"/>
      <w:r w:rsidRPr="006F4179">
        <w:rPr>
          <w:rFonts w:ascii="YSoft-Bold" w:hAnsi="YSoft-Bold" w:cs="YSoft-Bold"/>
          <w:b/>
          <w:bCs/>
          <w:color w:val="FF0000"/>
          <w:sz w:val="38"/>
          <w:szCs w:val="38"/>
          <w:lang w:val="en-ID" w:eastAsia="en-GB"/>
        </w:rPr>
        <w:t>ke</w:t>
      </w:r>
      <w:proofErr w:type="spellEnd"/>
      <w:r w:rsidRPr="006F4179">
        <w:rPr>
          <w:rFonts w:ascii="YSoft-Bold" w:hAnsi="YSoft-Bold" w:cs="YSoft-Bold"/>
          <w:b/>
          <w:bCs/>
          <w:color w:val="FF0000"/>
          <w:sz w:val="38"/>
          <w:szCs w:val="38"/>
          <w:lang w:val="en-ID" w:eastAsia="en-GB"/>
        </w:rPr>
        <w:t xml:space="preserve"> team IT MDS</w:t>
      </w:r>
      <w:r>
        <w:rPr>
          <w:rFonts w:ascii="YSoft-Bold" w:hAnsi="YSoft-Bold" w:cs="YSoft-Bold"/>
          <w:b/>
          <w:bCs/>
          <w:color w:val="FF0000"/>
          <w:sz w:val="38"/>
          <w:szCs w:val="38"/>
          <w:lang w:val="en-ID" w:eastAsia="en-GB"/>
        </w:rPr>
        <w:t xml:space="preserve"> – PIC Akbar (08111559164)</w:t>
      </w:r>
    </w:p>
    <w:p w14:paraId="32AB6102" w14:textId="77777777" w:rsidR="006F4179" w:rsidRPr="006F4179" w:rsidRDefault="006F4179" w:rsidP="006F417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4A268A7B" w14:textId="0D18DF7A" w:rsidR="00CC6E28" w:rsidRDefault="00251C62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sz w:val="38"/>
          <w:szCs w:val="38"/>
          <w:lang w:val="en-ID" w:eastAsia="en-GB"/>
        </w:rPr>
        <w:t>4</w:t>
      </w:r>
      <w:r w:rsidR="00CC6E28">
        <w:rPr>
          <w:rFonts w:ascii="YSoft-Bold" w:hAnsi="YSoft-Bold" w:cs="YSoft-Bold"/>
          <w:b/>
          <w:bCs/>
          <w:sz w:val="38"/>
          <w:szCs w:val="38"/>
          <w:lang w:val="en-ID" w:eastAsia="en-GB"/>
        </w:rPr>
        <w:t>. Setting Tracking</w:t>
      </w:r>
      <w:r w:rsidR="00DA787D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 (</w:t>
      </w:r>
      <w:proofErr w:type="spellStart"/>
      <w:r w:rsidR="00DA787D">
        <w:rPr>
          <w:rFonts w:ascii="YSoft-Bold" w:hAnsi="YSoft-Bold" w:cs="YSoft-Bold"/>
          <w:b/>
          <w:bCs/>
          <w:sz w:val="38"/>
          <w:szCs w:val="38"/>
          <w:lang w:val="en-ID" w:eastAsia="en-GB"/>
        </w:rPr>
        <w:t>Setelah</w:t>
      </w:r>
      <w:proofErr w:type="spellEnd"/>
      <w:r w:rsidR="00DA787D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 </w:t>
      </w:r>
      <w:proofErr w:type="spellStart"/>
      <w:r w:rsidR="00DA787D">
        <w:rPr>
          <w:rFonts w:ascii="YSoft-Bold" w:hAnsi="YSoft-Bold" w:cs="YSoft-Bold"/>
          <w:b/>
          <w:bCs/>
          <w:sz w:val="38"/>
          <w:szCs w:val="38"/>
          <w:lang w:val="en-ID" w:eastAsia="en-GB"/>
        </w:rPr>
        <w:t>terinstall</w:t>
      </w:r>
      <w:proofErr w:type="spellEnd"/>
      <w:r w:rsidR="00DA787D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 </w:t>
      </w:r>
      <w:proofErr w:type="spellStart"/>
      <w:r w:rsidR="00DA787D">
        <w:rPr>
          <w:rFonts w:ascii="YSoft-Bold" w:hAnsi="YSoft-Bold" w:cs="YSoft-Bold"/>
          <w:b/>
          <w:bCs/>
          <w:sz w:val="38"/>
          <w:szCs w:val="38"/>
          <w:lang w:val="en-ID" w:eastAsia="en-GB"/>
        </w:rPr>
        <w:t>Ysoft</w:t>
      </w:r>
      <w:proofErr w:type="spellEnd"/>
      <w:r w:rsidR="00DA787D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 di Lokasi)</w:t>
      </w:r>
    </w:p>
    <w:p w14:paraId="5DEA2122" w14:textId="77777777" w:rsidR="00CC6E28" w:rsidRDefault="00CC6E28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29717B9B" w14:textId="4509B945" w:rsidR="007C5E5C" w:rsidRDefault="00DA787D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340179A" wp14:editId="4574A759">
                <wp:simplePos x="0" y="0"/>
                <wp:positionH relativeFrom="column">
                  <wp:posOffset>4559300</wp:posOffset>
                </wp:positionH>
                <wp:positionV relativeFrom="paragraph">
                  <wp:posOffset>563245</wp:posOffset>
                </wp:positionV>
                <wp:extent cx="1470660" cy="426720"/>
                <wp:effectExtent l="0" t="0" r="1524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FA7A3" w14:textId="03E57193" w:rsidR="00251C62" w:rsidRPr="00251C62" w:rsidRDefault="00251C62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1C62">
                              <w:rPr>
                                <w:b/>
                                <w:bCs/>
                              </w:rPr>
                              <w:t>Pastikan</w:t>
                            </w:r>
                            <w:proofErr w:type="spellEnd"/>
                            <w:r w:rsidRPr="00251C6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51C62">
                              <w:rPr>
                                <w:b/>
                                <w:bCs/>
                              </w:rPr>
                              <w:t>posisi</w:t>
                            </w:r>
                            <w:proofErr w:type="spellEnd"/>
                            <w:r w:rsidRPr="00251C62">
                              <w:rPr>
                                <w:b/>
                                <w:bCs/>
                              </w:rPr>
                              <w:t xml:space="preserve"> Allow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Job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40179A" id="Text Box 27" o:spid="_x0000_s1029" type="#_x0000_t202" style="position:absolute;margin-left:359pt;margin-top:44.35pt;width:115.8pt;height:33.6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" fillcolor="white [3201]" strokeweight=".5pt">
                <v:textbox>
                  <w:txbxContent>
                    <w:p w14:paraId="5F9FA7A3" w14:textId="03E57193" w:rsidR="00251C62" w:rsidRPr="00251C62" w:rsidRDefault="00251C62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251C62">
                        <w:rPr>
                          <w:b/>
                          <w:bCs/>
                        </w:rPr>
                        <w:t>Pastikan</w:t>
                      </w:r>
                      <w:proofErr w:type="spellEnd"/>
                      <w:r w:rsidRPr="00251C6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51C62">
                        <w:rPr>
                          <w:b/>
                          <w:bCs/>
                        </w:rPr>
                        <w:t>posisi</w:t>
                      </w:r>
                      <w:proofErr w:type="spellEnd"/>
                      <w:r w:rsidRPr="00251C62">
                        <w:rPr>
                          <w:b/>
                          <w:bCs/>
                        </w:rPr>
                        <w:t xml:space="preserve"> Allow</w:t>
                      </w:r>
                      <w:r>
                        <w:rPr>
                          <w:b/>
                          <w:bCs/>
                        </w:rPr>
                        <w:t xml:space="preserve"> Job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587F4A4" wp14:editId="60D34DA5">
                <wp:simplePos x="0" y="0"/>
                <wp:positionH relativeFrom="column">
                  <wp:posOffset>3030220</wp:posOffset>
                </wp:positionH>
                <wp:positionV relativeFrom="paragraph">
                  <wp:posOffset>695325</wp:posOffset>
                </wp:positionV>
                <wp:extent cx="1463040" cy="129540"/>
                <wp:effectExtent l="0" t="0" r="3810" b="381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95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FF411" id="Arrow: Right 3" o:spid="_x0000_s1026" type="#_x0000_t13" style="position:absolute;margin-left:238.6pt;margin-top:54.75pt;width:115.2pt;height:10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" adj="20644" fillcolor="red" stroked="f" strokeweight="2pt"/>
            </w:pict>
          </mc:Fallback>
        </mc:AlternateContent>
      </w:r>
      <w:r w:rsidRPr="00DA787D">
        <w:rPr>
          <w:rFonts w:ascii="YSoft-Bold" w:hAnsi="YSoft-Bold" w:cs="YSoft-Bold"/>
          <w:b/>
          <w:bCs/>
          <w:noProof/>
          <w:sz w:val="38"/>
          <w:szCs w:val="38"/>
          <w:lang w:val="en-US"/>
        </w:rPr>
        <w:drawing>
          <wp:inline distT="0" distB="0" distL="0" distR="0" wp14:anchorId="019E7DEA" wp14:editId="40ED5547">
            <wp:extent cx="3892550" cy="2254224"/>
            <wp:effectExtent l="0" t="0" r="0" b="0"/>
            <wp:docPr id="478030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309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2942" cy="2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FDF8" w14:textId="083CF165" w:rsidR="00AB6561" w:rsidRDefault="00AB6561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FDEDC99" w14:textId="70F2A316" w:rsidR="00AB6561" w:rsidRDefault="007A7AE1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B1FAFFE" wp14:editId="4DAC2A49">
                <wp:simplePos x="0" y="0"/>
                <wp:positionH relativeFrom="column">
                  <wp:posOffset>553720</wp:posOffset>
                </wp:positionH>
                <wp:positionV relativeFrom="paragraph">
                  <wp:posOffset>698500</wp:posOffset>
                </wp:positionV>
                <wp:extent cx="3086100" cy="518160"/>
                <wp:effectExtent l="0" t="0" r="19050" b="152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181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9838D3" id="Rectangle: Rounded Corners 22" o:spid="_x0000_s1026" style="position:absolute;margin-left:43.6pt;margin-top:55pt;width:243pt;height:40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" filled="f" strokecolor="red" strokeweight="2pt"/>
            </w:pict>
          </mc:Fallback>
        </mc:AlternateContent>
      </w:r>
      <w:r w:rsidR="00251C62" w:rsidRPr="00251C62"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77435C4" wp14:editId="55A38138">
                <wp:simplePos x="0" y="0"/>
                <wp:positionH relativeFrom="column">
                  <wp:posOffset>2910840</wp:posOffset>
                </wp:positionH>
                <wp:positionV relativeFrom="paragraph">
                  <wp:posOffset>867410</wp:posOffset>
                </wp:positionV>
                <wp:extent cx="1463040" cy="129540"/>
                <wp:effectExtent l="0" t="0" r="3810" b="3810"/>
                <wp:wrapNone/>
                <wp:docPr id="34" name="Arrow: Righ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95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BB0237" id="Arrow: Right 34" o:spid="_x0000_s1026" type="#_x0000_t13" style="position:absolute;margin-left:229.2pt;margin-top:68.3pt;width:115.2pt;height:10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" adj="20644" fillcolor="red" stroked="f" strokeweight="2pt"/>
            </w:pict>
          </mc:Fallback>
        </mc:AlternateContent>
      </w:r>
      <w:r w:rsidR="00251C62" w:rsidRPr="00251C62"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C3460F1" wp14:editId="043323CE">
                <wp:simplePos x="0" y="0"/>
                <wp:positionH relativeFrom="column">
                  <wp:posOffset>4465320</wp:posOffset>
                </wp:positionH>
                <wp:positionV relativeFrom="paragraph">
                  <wp:posOffset>722630</wp:posOffset>
                </wp:positionV>
                <wp:extent cx="1470660" cy="426720"/>
                <wp:effectExtent l="0" t="0" r="15240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83338" w14:textId="238D4626" w:rsidR="00251C62" w:rsidRPr="00251C62" w:rsidRDefault="00251C62" w:rsidP="00251C62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1C62">
                              <w:rPr>
                                <w:b/>
                                <w:bCs/>
                              </w:rPr>
                              <w:t>Pastikan</w:t>
                            </w:r>
                            <w:proofErr w:type="spellEnd"/>
                            <w:r w:rsidRPr="00251C6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51C62">
                              <w:rPr>
                                <w:b/>
                                <w:bCs/>
                              </w:rPr>
                              <w:t>posisi</w:t>
                            </w:r>
                            <w:proofErr w:type="spellEnd"/>
                            <w:r w:rsidRPr="00251C6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Tracking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460F1" id="Text Box 35" o:spid="_x0000_s1030" type="#_x0000_t202" style="position:absolute;margin-left:351.6pt;margin-top:56.9pt;width:115.8pt;height:33.6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" fillcolor="white [3201]" strokeweight=".5pt">
                <v:textbox>
                  <w:txbxContent>
                    <w:p w14:paraId="35983338" w14:textId="238D4626" w:rsidR="00251C62" w:rsidRPr="00251C62" w:rsidRDefault="00251C62" w:rsidP="00251C62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251C62">
                        <w:rPr>
                          <w:b/>
                          <w:bCs/>
                        </w:rPr>
                        <w:t>Pastikan</w:t>
                      </w:r>
                      <w:proofErr w:type="spellEnd"/>
                      <w:r w:rsidRPr="00251C6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51C62">
                        <w:rPr>
                          <w:b/>
                          <w:bCs/>
                        </w:rPr>
                        <w:t>posisi</w:t>
                      </w:r>
                      <w:proofErr w:type="spellEnd"/>
                      <w:r w:rsidRPr="00251C62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Tracking ON</w:t>
                      </w:r>
                    </w:p>
                  </w:txbxContent>
                </v:textbox>
              </v:shape>
            </w:pict>
          </mc:Fallback>
        </mc:AlternateContent>
      </w:r>
      <w:r w:rsidRPr="007A7AE1">
        <w:rPr>
          <w:rFonts w:ascii="YSoft-Bold" w:hAnsi="YSoft-Bold" w:cs="YSoft-Bold"/>
          <w:b/>
          <w:bCs/>
          <w:noProof/>
          <w:sz w:val="38"/>
          <w:szCs w:val="38"/>
          <w:lang w:val="en-US"/>
        </w:rPr>
        <w:drawing>
          <wp:inline distT="0" distB="0" distL="0" distR="0" wp14:anchorId="18E3AD32" wp14:editId="0A496D3F">
            <wp:extent cx="3827968" cy="2235200"/>
            <wp:effectExtent l="0" t="0" r="1270" b="0"/>
            <wp:docPr id="319551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515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0519" cy="22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43FF" w14:textId="1FC38D2B" w:rsidR="00251C62" w:rsidRDefault="00251C62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CC5D818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0CFFE7F0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5071A626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2FFCFFB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1ADA914D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4E04E487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2CBFF9AB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5BD9DACE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4FABE7D4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10E98570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2C0B6418" w14:textId="349B5BC4" w:rsidR="00251C62" w:rsidRPr="006F4179" w:rsidRDefault="00CA5415" w:rsidP="006F4179">
      <w:pPr>
        <w:pStyle w:val="ListParagraph"/>
        <w:numPr>
          <w:ilvl w:val="0"/>
          <w:numId w:val="80"/>
        </w:num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noProof/>
          <w:lang w:val="en-US"/>
        </w:rPr>
        <w:drawing>
          <wp:anchor distT="0" distB="0" distL="114300" distR="114300" simplePos="0" relativeHeight="252019712" behindDoc="0" locked="0" layoutInCell="1" allowOverlap="1" wp14:anchorId="052124D1" wp14:editId="5078764B">
            <wp:simplePos x="0" y="0"/>
            <wp:positionH relativeFrom="column">
              <wp:posOffset>24130</wp:posOffset>
            </wp:positionH>
            <wp:positionV relativeFrom="paragraph">
              <wp:posOffset>292100</wp:posOffset>
            </wp:positionV>
            <wp:extent cx="3794395" cy="2208162"/>
            <wp:effectExtent l="0" t="0" r="0" b="1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395" cy="2208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C62" w:rsidRPr="006F4179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Setting </w:t>
      </w:r>
      <w:r w:rsidRPr="006F4179">
        <w:rPr>
          <w:rFonts w:ascii="YSoft-Bold" w:hAnsi="YSoft-Bold" w:cs="YSoft-Bold"/>
          <w:b/>
          <w:bCs/>
          <w:sz w:val="38"/>
          <w:szCs w:val="38"/>
          <w:lang w:val="en-ID" w:eastAsia="en-GB"/>
        </w:rPr>
        <w:t xml:space="preserve">SMTP </w:t>
      </w:r>
    </w:p>
    <w:p w14:paraId="79B70317" w14:textId="2F2FA529" w:rsidR="00CA5415" w:rsidRDefault="00CA5415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5D586B3B" w14:textId="43C8D2DE" w:rsidR="00CA5415" w:rsidRDefault="00CA5415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0A4E5A8E" w14:textId="33CA7C6F" w:rsidR="00CA5415" w:rsidRDefault="009B7950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A1471D5" wp14:editId="0D257FAE">
                <wp:simplePos x="0" y="0"/>
                <wp:positionH relativeFrom="column">
                  <wp:posOffset>62230</wp:posOffset>
                </wp:positionH>
                <wp:positionV relativeFrom="paragraph">
                  <wp:posOffset>71120</wp:posOffset>
                </wp:positionV>
                <wp:extent cx="1158240" cy="312420"/>
                <wp:effectExtent l="0" t="0" r="22860" b="1143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D326C6" id="Rectangle: Rounded Corners 50" o:spid="_x0000_s1026" style="position:absolute;margin-left:4.9pt;margin-top:5.6pt;width:91.2pt;height:24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" filled="f" strokecolor="red" strokeweight="2pt"/>
            </w:pict>
          </mc:Fallback>
        </mc:AlternateContent>
      </w:r>
    </w:p>
    <w:p w14:paraId="17A2F05C" w14:textId="60EBA866" w:rsidR="00CA5415" w:rsidRDefault="00CA5415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4BA84CFC" w14:textId="129E4A06" w:rsidR="00CA5415" w:rsidRDefault="00CA5415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41ED3582" w14:textId="77777777" w:rsidR="006C5B45" w:rsidRDefault="006C5B45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5D8A7FED" w14:textId="255A8655" w:rsidR="00CA5415" w:rsidRDefault="00CA5415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7FD678B7" w14:textId="45FDDC94" w:rsidR="00CA5415" w:rsidRDefault="00CA5415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28821547" w14:textId="77777777" w:rsidR="00474967" w:rsidRDefault="00474967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703E67E" w14:textId="0F58882A" w:rsidR="00CA5415" w:rsidRPr="00251C62" w:rsidRDefault="00CA5415" w:rsidP="00CA5415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noProof/>
          <w:lang w:val="en-US"/>
        </w:rPr>
        <w:drawing>
          <wp:anchor distT="0" distB="0" distL="114300" distR="114300" simplePos="0" relativeHeight="252020736" behindDoc="0" locked="0" layoutInCell="1" allowOverlap="1" wp14:anchorId="526C7E56" wp14:editId="397FF560">
            <wp:simplePos x="0" y="0"/>
            <wp:positionH relativeFrom="column">
              <wp:posOffset>54610</wp:posOffset>
            </wp:positionH>
            <wp:positionV relativeFrom="paragraph">
              <wp:posOffset>0</wp:posOffset>
            </wp:positionV>
            <wp:extent cx="3575819" cy="2080260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819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85FC" w14:textId="197BAEFC" w:rsidR="007C5E5C" w:rsidRDefault="007C5E5C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8F4CAFF" w14:textId="221C5D20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52D48DA" w14:textId="25509DD3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20C37E32" w14:textId="06CD1624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04D70B9E" w14:textId="6C5852B1" w:rsidR="00CA5415" w:rsidRDefault="009B7950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3693CE0" wp14:editId="6674D138">
                <wp:simplePos x="0" y="0"/>
                <wp:positionH relativeFrom="column">
                  <wp:posOffset>115570</wp:posOffset>
                </wp:positionH>
                <wp:positionV relativeFrom="paragraph">
                  <wp:posOffset>66675</wp:posOffset>
                </wp:positionV>
                <wp:extent cx="1082040" cy="259080"/>
                <wp:effectExtent l="0" t="0" r="22860" b="2667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59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691EF5" id="Rectangle: Rounded Corners 51" o:spid="_x0000_s1026" style="position:absolute;margin-left:9.1pt;margin-top:5.25pt;width:85.2pt;height:20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" filled="f" strokecolor="red" strokeweight="2pt"/>
            </w:pict>
          </mc:Fallback>
        </mc:AlternateContent>
      </w:r>
    </w:p>
    <w:p w14:paraId="2425B455" w14:textId="7AF5756C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5A6B6BB" w14:textId="57BCFF92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08A56380" w14:textId="5FB2D844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noProof/>
          <w:lang w:val="en-US"/>
        </w:rPr>
        <w:drawing>
          <wp:anchor distT="0" distB="0" distL="114300" distR="114300" simplePos="0" relativeHeight="252021760" behindDoc="0" locked="0" layoutInCell="1" allowOverlap="1" wp14:anchorId="6B1F9B91" wp14:editId="596EA2C3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3642360" cy="2118256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11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606C1" w14:textId="653DF620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15180591" w14:textId="3599DBD9" w:rsidR="00CA5415" w:rsidRDefault="009B7950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A93D4CB" wp14:editId="366EB04E">
                <wp:simplePos x="0" y="0"/>
                <wp:positionH relativeFrom="column">
                  <wp:posOffset>69850</wp:posOffset>
                </wp:positionH>
                <wp:positionV relativeFrom="paragraph">
                  <wp:posOffset>125095</wp:posOffset>
                </wp:positionV>
                <wp:extent cx="2148840" cy="243840"/>
                <wp:effectExtent l="0" t="0" r="22860" b="2286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438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8C41D0" id="Rectangle: Rounded Corners 52" o:spid="_x0000_s1026" style="position:absolute;margin-left:5.5pt;margin-top:9.85pt;width:169.2pt;height:19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" filled="f" strokecolor="red" strokeweight="2pt"/>
            </w:pict>
          </mc:Fallback>
        </mc:AlternateContent>
      </w:r>
    </w:p>
    <w:p w14:paraId="18BAB540" w14:textId="4DC80A9A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0E4B922F" w14:textId="046706AF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7F781401" w14:textId="3CA45F8D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08F2815D" w14:textId="5A5977CB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5558AA0" w14:textId="6AE1E9B3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77CF5EC0" w14:textId="3B9EEDBD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0C4E7BA4" w14:textId="676E05D1" w:rsidR="00CA5415" w:rsidRDefault="007767BF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CBEEC8C" wp14:editId="05599998">
                <wp:simplePos x="0" y="0"/>
                <wp:positionH relativeFrom="column">
                  <wp:posOffset>69850</wp:posOffset>
                </wp:positionH>
                <wp:positionV relativeFrom="paragraph">
                  <wp:posOffset>821690</wp:posOffset>
                </wp:positionV>
                <wp:extent cx="2076450" cy="243840"/>
                <wp:effectExtent l="0" t="0" r="19050" b="2286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438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A21DBB" id="Rectangle: Rounded Corners 53" o:spid="_x0000_s1026" style="position:absolute;margin-left:5.5pt;margin-top:64.7pt;width:163.5pt;height:19.2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" filled="f" strokecolor="red" strokeweight="2pt"/>
            </w:pict>
          </mc:Fallback>
        </mc:AlternateContent>
      </w:r>
      <w:r w:rsidRPr="00740F4D">
        <w:rPr>
          <w:rFonts w:ascii="YSoft-Bold" w:hAnsi="YSoft-Bold" w:cs="YSoft-Bold"/>
          <w:b/>
          <w:bCs/>
          <w:noProof/>
          <w:sz w:val="38"/>
          <w:szCs w:val="38"/>
          <w:lang w:val="en-US"/>
        </w:rPr>
        <w:drawing>
          <wp:anchor distT="0" distB="0" distL="114300" distR="114300" simplePos="0" relativeHeight="252046336" behindDoc="0" locked="0" layoutInCell="1" allowOverlap="1" wp14:anchorId="280DD138" wp14:editId="342DEB99">
            <wp:simplePos x="0" y="0"/>
            <wp:positionH relativeFrom="column">
              <wp:posOffset>3803650</wp:posOffset>
            </wp:positionH>
            <wp:positionV relativeFrom="paragraph">
              <wp:posOffset>443865</wp:posOffset>
            </wp:positionV>
            <wp:extent cx="2978150" cy="1238250"/>
            <wp:effectExtent l="0" t="0" r="0" b="0"/>
            <wp:wrapNone/>
            <wp:docPr id="94524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495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53C0B1B8" wp14:editId="02E21B0A">
            <wp:extent cx="3524250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7CE4" w14:textId="69B0CFDC" w:rsidR="00BB72AE" w:rsidRDefault="009B7950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F3B4C96" wp14:editId="193D03B1">
                <wp:simplePos x="0" y="0"/>
                <wp:positionH relativeFrom="column">
                  <wp:posOffset>92710</wp:posOffset>
                </wp:positionH>
                <wp:positionV relativeFrom="paragraph">
                  <wp:posOffset>1257300</wp:posOffset>
                </wp:positionV>
                <wp:extent cx="1524000" cy="220980"/>
                <wp:effectExtent l="0" t="0" r="19050" b="2667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20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0E667B" id="Rectangle: Rounded Corners 58" o:spid="_x0000_s1026" style="position:absolute;margin-left:7.3pt;margin-top:99pt;width:120pt;height:17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D5BB804" wp14:editId="0BFC6324">
                <wp:simplePos x="0" y="0"/>
                <wp:positionH relativeFrom="column">
                  <wp:posOffset>107950</wp:posOffset>
                </wp:positionH>
                <wp:positionV relativeFrom="paragraph">
                  <wp:posOffset>800100</wp:posOffset>
                </wp:positionV>
                <wp:extent cx="883920" cy="396240"/>
                <wp:effectExtent l="0" t="0" r="11430" b="2286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396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5162BA" id="Rectangle: Rounded Corners 57" o:spid="_x0000_s1026" style="position:absolute;margin-left:8.5pt;margin-top:63pt;width:69.6pt;height:31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" filled="f" strokecolor="red" strokeweight="2pt"/>
            </w:pict>
          </mc:Fallback>
        </mc:AlternateContent>
      </w:r>
      <w:r w:rsidR="00CA5415">
        <w:rPr>
          <w:noProof/>
          <w:lang w:val="en-US"/>
        </w:rPr>
        <w:drawing>
          <wp:inline distT="0" distB="0" distL="0" distR="0" wp14:anchorId="1CC830B5" wp14:editId="096ED930">
            <wp:extent cx="3611880" cy="2106193"/>
            <wp:effectExtent l="0" t="0" r="762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1427" cy="2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EE27" w14:textId="366FBD6A" w:rsidR="00CA5415" w:rsidRDefault="005203AD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noProof/>
          <w:lang w:val="en-US"/>
        </w:rPr>
        <w:drawing>
          <wp:anchor distT="0" distB="0" distL="114300" distR="114300" simplePos="0" relativeHeight="252023808" behindDoc="0" locked="0" layoutInCell="1" allowOverlap="1" wp14:anchorId="77C26EEF" wp14:editId="7926C87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642360" cy="2118256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11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9EB2C" w14:textId="77777777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6CAAADFE" w14:textId="77777777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55141331" w14:textId="02AD1D4F" w:rsidR="00CA5415" w:rsidRDefault="009B7950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64A0683" wp14:editId="185DB6A3">
                <wp:simplePos x="0" y="0"/>
                <wp:positionH relativeFrom="column">
                  <wp:posOffset>62230</wp:posOffset>
                </wp:positionH>
                <wp:positionV relativeFrom="paragraph">
                  <wp:posOffset>45085</wp:posOffset>
                </wp:positionV>
                <wp:extent cx="2156460" cy="220980"/>
                <wp:effectExtent l="0" t="0" r="15240" b="2667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220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FC4597" id="Rectangle: Rounded Corners 59" o:spid="_x0000_s1026" style="position:absolute;margin-left:4.9pt;margin-top:3.55pt;width:169.8pt;height:17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" filled="f" strokecolor="red" strokeweight="2pt"/>
            </w:pict>
          </mc:Fallback>
        </mc:AlternateContent>
      </w:r>
    </w:p>
    <w:p w14:paraId="3C997C9B" w14:textId="796B3E3D" w:rsidR="00CA5415" w:rsidRDefault="00CA5415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223FA2B9" w14:textId="3D4F4C83" w:rsidR="005203AD" w:rsidRDefault="005203AD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2DCA164A" w14:textId="77777777" w:rsidR="00BB72AE" w:rsidRDefault="00BB72AE" w:rsidP="00824E89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4185AB8E" w14:textId="6985041B" w:rsidR="007767BF" w:rsidRDefault="007767BF" w:rsidP="007767BF">
      <w:p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 w:rsidRPr="00740F4D">
        <w:rPr>
          <w:rFonts w:ascii="YSoft-Bold" w:hAnsi="YSoft-Bold" w:cs="YSoft-Bold"/>
          <w:b/>
          <w:bCs/>
          <w:noProof/>
          <w:sz w:val="38"/>
          <w:szCs w:val="38"/>
          <w:lang w:val="en-US"/>
        </w:rPr>
        <w:drawing>
          <wp:anchor distT="0" distB="0" distL="114300" distR="114300" simplePos="0" relativeHeight="252048384" behindDoc="0" locked="0" layoutInCell="1" allowOverlap="1" wp14:anchorId="6D1063B5" wp14:editId="36E2063C">
            <wp:simplePos x="0" y="0"/>
            <wp:positionH relativeFrom="column">
              <wp:posOffset>3711575</wp:posOffset>
            </wp:positionH>
            <wp:positionV relativeFrom="paragraph">
              <wp:posOffset>425450</wp:posOffset>
            </wp:positionV>
            <wp:extent cx="2978150" cy="1238250"/>
            <wp:effectExtent l="0" t="0" r="0" b="0"/>
            <wp:wrapNone/>
            <wp:docPr id="466081844" name="Picture 46608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4955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9A6B05B" wp14:editId="71DFC596">
                <wp:simplePos x="0" y="0"/>
                <wp:positionH relativeFrom="column">
                  <wp:posOffset>88900</wp:posOffset>
                </wp:positionH>
                <wp:positionV relativeFrom="paragraph">
                  <wp:posOffset>1397000</wp:posOffset>
                </wp:positionV>
                <wp:extent cx="2076450" cy="269875"/>
                <wp:effectExtent l="0" t="0" r="19050" b="15875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6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CF62A" id="Rectangle: Rounded Corners 61" o:spid="_x0000_s1026" style="position:absolute;margin-left:7pt;margin-top:110pt;width:163.5pt;height:21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" filled="f" strokecolor="red" strokeweight="2pt"/>
            </w:pict>
          </mc:Fallback>
        </mc:AlternateContent>
      </w: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8BF0164" wp14:editId="2C01C969">
                <wp:simplePos x="0" y="0"/>
                <wp:positionH relativeFrom="column">
                  <wp:posOffset>107950</wp:posOffset>
                </wp:positionH>
                <wp:positionV relativeFrom="paragraph">
                  <wp:posOffset>1026160</wp:posOffset>
                </wp:positionV>
                <wp:extent cx="890905" cy="189230"/>
                <wp:effectExtent l="0" t="0" r="23495" b="2032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B2049" id="Rectangle: Rounded Corners 60" o:spid="_x0000_s1026" style="position:absolute;margin-left:8.5pt;margin-top:80.8pt;width:70.15pt;height:14.9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F2B5C01" wp14:editId="64FD3ED7">
            <wp:extent cx="3611880" cy="22479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2DCD" w14:textId="735AC8F3" w:rsidR="006F4179" w:rsidRDefault="006F4179" w:rsidP="006F4179">
      <w:pPr>
        <w:pStyle w:val="ListParagraph"/>
        <w:numPr>
          <w:ilvl w:val="0"/>
          <w:numId w:val="80"/>
        </w:numPr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sz w:val="38"/>
          <w:szCs w:val="38"/>
          <w:lang w:val="en-ID" w:eastAsia="en-GB"/>
        </w:rPr>
        <w:lastRenderedPageBreak/>
        <w:t>Setting Function Key (Shortcut)</w:t>
      </w:r>
    </w:p>
    <w:p w14:paraId="380A7968" w14:textId="7CDBFC39" w:rsidR="006F4179" w:rsidRDefault="002C5B30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AD7B302" wp14:editId="7497A08D">
                <wp:simplePos x="0" y="0"/>
                <wp:positionH relativeFrom="column">
                  <wp:posOffset>555625</wp:posOffset>
                </wp:positionH>
                <wp:positionV relativeFrom="paragraph">
                  <wp:posOffset>133985</wp:posOffset>
                </wp:positionV>
                <wp:extent cx="1466850" cy="269875"/>
                <wp:effectExtent l="0" t="0" r="19050" b="15875"/>
                <wp:wrapNone/>
                <wp:docPr id="19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6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5CFBA" id="Rectangle: Rounded Corners 61" o:spid="_x0000_s1026" style="position:absolute;margin-left:43.75pt;margin-top:10.55pt;width:115.5pt;height:21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" filled="f" strokecolor="red" strokeweight="2pt"/>
            </w:pict>
          </mc:Fallback>
        </mc:AlternateContent>
      </w:r>
      <w:r w:rsidR="006F4179">
        <w:rPr>
          <w:noProof/>
          <w:lang w:val="en-US"/>
        </w:rPr>
        <w:drawing>
          <wp:inline distT="0" distB="0" distL="0" distR="0" wp14:anchorId="663A6432" wp14:editId="5048B804">
            <wp:extent cx="2884560" cy="1952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5847" cy="195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59CD" w14:textId="0FB84809" w:rsidR="006F4179" w:rsidRDefault="006F4179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18AD068D" w14:textId="2BB02B3B" w:rsidR="006F4179" w:rsidRDefault="002C5B30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F45F601" wp14:editId="3FFF839C">
                <wp:simplePos x="0" y="0"/>
                <wp:positionH relativeFrom="column">
                  <wp:posOffset>488950</wp:posOffset>
                </wp:positionH>
                <wp:positionV relativeFrom="paragraph">
                  <wp:posOffset>1649095</wp:posOffset>
                </wp:positionV>
                <wp:extent cx="885825" cy="269875"/>
                <wp:effectExtent l="0" t="0" r="28575" b="15875"/>
                <wp:wrapNone/>
                <wp:docPr id="20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6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64313" id="Rectangle: Rounded Corners 61" o:spid="_x0000_s1026" style="position:absolute;margin-left:38.5pt;margin-top:129.85pt;width:69.75pt;height:21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" filled="f" strokecolor="red" strokeweight="2pt"/>
            </w:pict>
          </mc:Fallback>
        </mc:AlternateContent>
      </w:r>
      <w:r w:rsidR="006F4179">
        <w:rPr>
          <w:noProof/>
          <w:lang w:val="en-US"/>
        </w:rPr>
        <w:drawing>
          <wp:inline distT="0" distB="0" distL="0" distR="0" wp14:anchorId="483575FB" wp14:editId="17D3728D">
            <wp:extent cx="2883785" cy="2095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8123" cy="21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5208" w14:textId="77777777" w:rsidR="006F4179" w:rsidRDefault="006F4179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1BF8910A" w14:textId="4868DE66" w:rsidR="006F4179" w:rsidRDefault="002C5B30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A28CA04" wp14:editId="4199E625">
                <wp:simplePos x="0" y="0"/>
                <wp:positionH relativeFrom="column">
                  <wp:posOffset>555625</wp:posOffset>
                </wp:positionH>
                <wp:positionV relativeFrom="paragraph">
                  <wp:posOffset>268605</wp:posOffset>
                </wp:positionV>
                <wp:extent cx="723900" cy="269875"/>
                <wp:effectExtent l="0" t="0" r="19050" b="15875"/>
                <wp:wrapNone/>
                <wp:docPr id="2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4FC59" id="Rectangle: Rounded Corners 61" o:spid="_x0000_s1026" style="position:absolute;margin-left:43.75pt;margin-top:21.15pt;width:57pt;height:21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" filled="f" strokecolor="red" strokeweight="2pt"/>
            </w:pict>
          </mc:Fallback>
        </mc:AlternateContent>
      </w:r>
      <w:r w:rsidR="006F4179">
        <w:rPr>
          <w:noProof/>
          <w:lang w:val="en-US"/>
        </w:rPr>
        <w:drawing>
          <wp:inline distT="0" distB="0" distL="0" distR="0" wp14:anchorId="4894140D" wp14:editId="6946D8CB">
            <wp:extent cx="2884170" cy="1781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C6BA" w14:textId="52646D8B" w:rsidR="006F4179" w:rsidRDefault="006F4179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B441354" w14:textId="2853BC03" w:rsidR="006F4179" w:rsidRDefault="002C5B30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6FA7C3B" wp14:editId="272B3BE5">
                <wp:simplePos x="0" y="0"/>
                <wp:positionH relativeFrom="column">
                  <wp:posOffset>460375</wp:posOffset>
                </wp:positionH>
                <wp:positionV relativeFrom="paragraph">
                  <wp:posOffset>231775</wp:posOffset>
                </wp:positionV>
                <wp:extent cx="2884170" cy="269875"/>
                <wp:effectExtent l="0" t="0" r="11430" b="15875"/>
                <wp:wrapNone/>
                <wp:docPr id="23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170" cy="26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2A221" id="Rectangle: Rounded Corners 61" o:spid="_x0000_s1026" style="position:absolute;margin-left:36.25pt;margin-top:18.25pt;width:227.1pt;height:21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" filled="f" strokecolor="red" strokeweight="2pt"/>
            </w:pict>
          </mc:Fallback>
        </mc:AlternateContent>
      </w:r>
      <w:r w:rsidR="006F4179">
        <w:rPr>
          <w:noProof/>
          <w:lang w:val="en-US"/>
        </w:rPr>
        <w:drawing>
          <wp:inline distT="0" distB="0" distL="0" distR="0" wp14:anchorId="5762050A" wp14:editId="65A77D6D">
            <wp:extent cx="2883535" cy="1762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E954" w14:textId="2F60946F" w:rsidR="006F4179" w:rsidRDefault="002C5B30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B50EE2C" wp14:editId="08839D7A">
                <wp:simplePos x="0" y="0"/>
                <wp:positionH relativeFrom="column">
                  <wp:posOffset>460375</wp:posOffset>
                </wp:positionH>
                <wp:positionV relativeFrom="paragraph">
                  <wp:posOffset>333375</wp:posOffset>
                </wp:positionV>
                <wp:extent cx="838200" cy="269875"/>
                <wp:effectExtent l="0" t="0" r="19050" b="15875"/>
                <wp:wrapNone/>
                <wp:docPr id="24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DD1AE" id="Rectangle: Rounded Corners 61" o:spid="_x0000_s1026" style="position:absolute;margin-left:36.25pt;margin-top:26.25pt;width:66pt;height:21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" filled="f" strokecolor="red" strokeweight="2pt"/>
            </w:pict>
          </mc:Fallback>
        </mc:AlternateContent>
      </w:r>
      <w:r w:rsidR="006F4179">
        <w:rPr>
          <w:noProof/>
          <w:lang w:val="en-US"/>
        </w:rPr>
        <w:drawing>
          <wp:inline distT="0" distB="0" distL="0" distR="0" wp14:anchorId="5F51E473" wp14:editId="6952A3CC">
            <wp:extent cx="3209925" cy="195255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3182" cy="196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B323" w14:textId="77777777" w:rsidR="002C5B30" w:rsidRDefault="002C5B30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</w:p>
    <w:p w14:paraId="3F7EFA04" w14:textId="3C3D0B17" w:rsidR="002C5B30" w:rsidRPr="006F4179" w:rsidRDefault="002C5B30" w:rsidP="006F4179">
      <w:pPr>
        <w:pStyle w:val="ListParagraph"/>
        <w:rPr>
          <w:rFonts w:ascii="YSoft-Bold" w:hAnsi="YSoft-Bold" w:cs="YSoft-Bold"/>
          <w:b/>
          <w:bCs/>
          <w:sz w:val="38"/>
          <w:szCs w:val="38"/>
          <w:lang w:val="en-ID" w:eastAsia="en-GB"/>
        </w:rPr>
      </w:pPr>
      <w:bookmarkStart w:id="3" w:name="_GoBack"/>
      <w:r>
        <w:rPr>
          <w:rFonts w:ascii="YSoft-Bold" w:hAnsi="YSoft-Bold" w:cs="YSoft-Bold"/>
          <w:b/>
          <w:bCs/>
          <w:noProof/>
          <w:sz w:val="38"/>
          <w:szCs w:val="38"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CDF4CEC" wp14:editId="6F89DEC4">
                <wp:simplePos x="0" y="0"/>
                <wp:positionH relativeFrom="column">
                  <wp:posOffset>460375</wp:posOffset>
                </wp:positionH>
                <wp:positionV relativeFrom="paragraph">
                  <wp:posOffset>344170</wp:posOffset>
                </wp:positionV>
                <wp:extent cx="885825" cy="269875"/>
                <wp:effectExtent l="0" t="0" r="28575" b="15875"/>
                <wp:wrapNone/>
                <wp:docPr id="25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69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52729" id="Rectangle: Rounded Corners 61" o:spid="_x0000_s1026" style="position:absolute;margin-left:36.25pt;margin-top:27.1pt;width:69.75pt;height:21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" filled="f" strokecolor="red" strokeweight="2pt"/>
            </w:pict>
          </mc:Fallback>
        </mc:AlternateContent>
      </w:r>
      <w:bookmarkEnd w:id="3"/>
      <w:r>
        <w:rPr>
          <w:noProof/>
          <w:lang w:val="en-US"/>
        </w:rPr>
        <w:drawing>
          <wp:inline distT="0" distB="0" distL="0" distR="0" wp14:anchorId="198DD601" wp14:editId="7C356AED">
            <wp:extent cx="3352357" cy="21526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1585" cy="216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B30" w:rsidRPr="006F4179" w:rsidSect="003572E6">
      <w:headerReference w:type="default" r:id="rId34"/>
      <w:footerReference w:type="default" r:id="rId35"/>
      <w:headerReference w:type="first" r:id="rId36"/>
      <w:type w:val="continuous"/>
      <w:pgSz w:w="11907" w:h="16840" w:code="9"/>
      <w:pgMar w:top="1440" w:right="850" w:bottom="1440" w:left="850" w:header="720" w:footer="46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8ADCB" w14:textId="77777777" w:rsidR="00901188" w:rsidRDefault="00901188">
      <w:r>
        <w:separator/>
      </w:r>
    </w:p>
  </w:endnote>
  <w:endnote w:type="continuationSeparator" w:id="0">
    <w:p w14:paraId="671B7DEA" w14:textId="77777777" w:rsidR="00901188" w:rsidRDefault="00901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HLGH B+ 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Soft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1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</w:tblBorders>
      <w:tblLook w:val="04A0" w:firstRow="1" w:lastRow="0" w:firstColumn="1" w:lastColumn="0" w:noHBand="0" w:noVBand="1"/>
    </w:tblPr>
    <w:tblGrid>
      <w:gridCol w:w="4077"/>
      <w:gridCol w:w="4111"/>
      <w:gridCol w:w="1843"/>
    </w:tblGrid>
    <w:tr w:rsidR="005E4C4B" w:rsidRPr="00AB7A8C" w14:paraId="5DFB0922" w14:textId="77777777" w:rsidTr="00120C2A">
      <w:tc>
        <w:tcPr>
          <w:tcW w:w="4077" w:type="dxa"/>
        </w:tcPr>
        <w:p w14:paraId="5DFB091F" w14:textId="697C2994" w:rsidR="005E4C4B" w:rsidRPr="00AB7A8C" w:rsidRDefault="005E4C4B" w:rsidP="00D433B4">
          <w:pPr>
            <w:pStyle w:val="Footer"/>
            <w:spacing w:before="120" w:after="10"/>
            <w:rPr>
              <w:rFonts w:eastAsia="Calibri"/>
              <w:szCs w:val="18"/>
            </w:rPr>
          </w:pPr>
          <w:r>
            <w:rPr>
              <w:rFonts w:eastAsia="Calibri"/>
              <w:szCs w:val="18"/>
            </w:rPr>
            <w:t xml:space="preserve">Name: </w:t>
          </w:r>
          <w:r>
            <w:t xml:space="preserve">MFP Build book </w:t>
          </w:r>
        </w:p>
      </w:tc>
      <w:tc>
        <w:tcPr>
          <w:tcW w:w="4111" w:type="dxa"/>
        </w:tcPr>
        <w:p w14:paraId="5DFB0920" w14:textId="37DB83DC" w:rsidR="005E4C4B" w:rsidRPr="00AB7A8C" w:rsidRDefault="005E4C4B" w:rsidP="00D433B4">
          <w:pPr>
            <w:pStyle w:val="Footer"/>
            <w:spacing w:before="120" w:after="10"/>
            <w:rPr>
              <w:rFonts w:eastAsia="Calibri"/>
              <w:szCs w:val="18"/>
            </w:rPr>
          </w:pPr>
          <w:r w:rsidRPr="00AB7A8C">
            <w:rPr>
              <w:rFonts w:eastAsia="Calibri"/>
              <w:szCs w:val="18"/>
            </w:rPr>
            <w:t>Release Date:</w:t>
          </w:r>
          <w:r>
            <w:rPr>
              <w:rFonts w:eastAsia="Calibri"/>
              <w:szCs w:val="18"/>
            </w:rPr>
            <w:fldChar w:fldCharType="begin"/>
          </w:r>
          <w:r>
            <w:rPr>
              <w:rFonts w:eastAsia="Calibri"/>
              <w:szCs w:val="18"/>
            </w:rPr>
            <w:instrText xml:space="preserve"> SAVEDATE  \@ "dd MMMM yyyy"  \* MERGEFORMAT </w:instrText>
          </w:r>
          <w:r>
            <w:rPr>
              <w:rFonts w:eastAsia="Calibri"/>
              <w:szCs w:val="18"/>
            </w:rPr>
            <w:fldChar w:fldCharType="separate"/>
          </w:r>
          <w:r w:rsidR="000705DE">
            <w:rPr>
              <w:rFonts w:eastAsia="Calibri"/>
              <w:noProof/>
              <w:szCs w:val="18"/>
            </w:rPr>
            <w:t>28 November 2023</w:t>
          </w:r>
          <w:r>
            <w:rPr>
              <w:rFonts w:eastAsia="Calibri"/>
              <w:szCs w:val="18"/>
            </w:rPr>
            <w:fldChar w:fldCharType="end"/>
          </w:r>
        </w:p>
      </w:tc>
      <w:tc>
        <w:tcPr>
          <w:tcW w:w="1843" w:type="dxa"/>
        </w:tcPr>
        <w:p w14:paraId="5DFB0921" w14:textId="77777777" w:rsidR="005E4C4B" w:rsidRPr="00AB7A8C" w:rsidRDefault="005E4C4B" w:rsidP="00120C2A">
          <w:pPr>
            <w:pStyle w:val="Footer"/>
            <w:spacing w:before="120" w:after="10"/>
            <w:jc w:val="right"/>
            <w:rPr>
              <w:rFonts w:eastAsia="Calibri"/>
              <w:szCs w:val="18"/>
            </w:rPr>
          </w:pPr>
          <w:r w:rsidRPr="00AB7A8C">
            <w:rPr>
              <w:rFonts w:eastAsia="Calibri"/>
              <w:szCs w:val="18"/>
            </w:rPr>
            <w:t xml:space="preserve">Page: </w:t>
          </w:r>
          <w:r w:rsidRPr="00AB7A8C">
            <w:rPr>
              <w:rFonts w:eastAsia="Calibri"/>
              <w:szCs w:val="18"/>
            </w:rPr>
            <w:fldChar w:fldCharType="begin"/>
          </w:r>
          <w:r w:rsidRPr="00AB7A8C">
            <w:rPr>
              <w:rFonts w:eastAsia="Calibri"/>
              <w:szCs w:val="18"/>
            </w:rPr>
            <w:instrText xml:space="preserve"> PAGE   \* MERGEFORMAT </w:instrText>
          </w:r>
          <w:r w:rsidRPr="00AB7A8C">
            <w:rPr>
              <w:rFonts w:eastAsia="Calibri"/>
              <w:szCs w:val="18"/>
            </w:rPr>
            <w:fldChar w:fldCharType="separate"/>
          </w:r>
          <w:r w:rsidR="002C5B30">
            <w:rPr>
              <w:rFonts w:eastAsia="Calibri"/>
              <w:noProof/>
              <w:szCs w:val="18"/>
            </w:rPr>
            <w:t>7</w:t>
          </w:r>
          <w:r w:rsidRPr="00AB7A8C">
            <w:rPr>
              <w:rFonts w:eastAsia="Calibri"/>
              <w:szCs w:val="18"/>
            </w:rPr>
            <w:fldChar w:fldCharType="end"/>
          </w:r>
        </w:p>
      </w:tc>
    </w:tr>
    <w:tr w:rsidR="005E4C4B" w:rsidRPr="00AB7A8C" w14:paraId="5DFB0925" w14:textId="77777777" w:rsidTr="00120C2A">
      <w:tc>
        <w:tcPr>
          <w:tcW w:w="4077" w:type="dxa"/>
        </w:tcPr>
        <w:p w14:paraId="5DFB0923" w14:textId="77777777" w:rsidR="005E4C4B" w:rsidRPr="00AB7A8C" w:rsidRDefault="005E4C4B" w:rsidP="00120C2A">
          <w:pPr>
            <w:pStyle w:val="Footer"/>
            <w:spacing w:before="120" w:after="10"/>
            <w:rPr>
              <w:rFonts w:eastAsia="Calibri"/>
              <w:szCs w:val="18"/>
            </w:rPr>
          </w:pPr>
          <w:r w:rsidRPr="00AB7A8C">
            <w:rPr>
              <w:rFonts w:eastAsia="Calibri"/>
              <w:szCs w:val="18"/>
            </w:rPr>
            <w:t xml:space="preserve">Classification: </w:t>
          </w:r>
          <w:r w:rsidRPr="00AB7A8C">
            <w:rPr>
              <w:rFonts w:eastAsia="Calibri"/>
              <w:b/>
              <w:szCs w:val="18"/>
            </w:rPr>
            <w:t>Commercial in Confidence</w:t>
          </w:r>
        </w:p>
      </w:tc>
      <w:tc>
        <w:tcPr>
          <w:tcW w:w="5954" w:type="dxa"/>
          <w:gridSpan w:val="2"/>
        </w:tcPr>
        <w:p w14:paraId="5DFB0924" w14:textId="5B3188E4" w:rsidR="005E4C4B" w:rsidRPr="00473B39" w:rsidRDefault="005E4C4B" w:rsidP="00D433B4">
          <w:pPr>
            <w:pStyle w:val="Footer"/>
            <w:spacing w:before="120" w:after="10"/>
          </w:pPr>
          <w:r w:rsidRPr="00AB7A8C">
            <w:rPr>
              <w:rFonts w:eastAsia="Calibri"/>
              <w:szCs w:val="18"/>
            </w:rPr>
            <w:t>Owner:</w:t>
          </w:r>
          <w:r>
            <w:rPr>
              <w:rFonts w:eastAsia="Calibri"/>
              <w:szCs w:val="18"/>
            </w:rPr>
            <w:t xml:space="preserve"> PT Modern Data Solusi</w:t>
          </w:r>
          <w:r w:rsidRPr="00AB7A8C">
            <w:rPr>
              <w:rFonts w:eastAsia="Calibri"/>
              <w:szCs w:val="18"/>
            </w:rPr>
            <w:t xml:space="preserve"> </w:t>
          </w:r>
        </w:p>
      </w:tc>
    </w:tr>
  </w:tbl>
  <w:p w14:paraId="5DFB0926" w14:textId="77777777" w:rsidR="005E4C4B" w:rsidRPr="00120C2A" w:rsidRDefault="005E4C4B" w:rsidP="00120C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E9AD6" w14:textId="77777777" w:rsidR="00901188" w:rsidRDefault="00901188">
      <w:r>
        <w:separator/>
      </w:r>
    </w:p>
  </w:footnote>
  <w:footnote w:type="continuationSeparator" w:id="0">
    <w:p w14:paraId="26C88ACB" w14:textId="77777777" w:rsidR="00901188" w:rsidRDefault="00901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898A" w14:textId="77777777" w:rsidR="005E4C4B" w:rsidRDefault="005E4C4B">
    <w:pPr>
      <w:tabs>
        <w:tab w:val="center" w:pos="4680"/>
        <w:tab w:val="right" w:pos="9360"/>
      </w:tabs>
    </w:pPr>
  </w:p>
  <w:p w14:paraId="5DFB091E" w14:textId="77777777" w:rsidR="005E4C4B" w:rsidRDefault="005E4C4B">
    <w:pPr>
      <w:tabs>
        <w:tab w:val="center" w:pos="4680"/>
        <w:tab w:val="right" w:pos="9360"/>
      </w:tabs>
    </w:pPr>
    <w:r w:rsidRPr="00120C2A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5DFB092A" wp14:editId="5DFB092B">
          <wp:simplePos x="0" y="0"/>
          <wp:positionH relativeFrom="column">
            <wp:posOffset>4988816</wp:posOffset>
          </wp:positionH>
          <wp:positionV relativeFrom="paragraph">
            <wp:posOffset>-243444</wp:posOffset>
          </wp:positionV>
          <wp:extent cx="1385223" cy="498763"/>
          <wp:effectExtent l="19050" t="0" r="8890" b="0"/>
          <wp:wrapSquare wrapText="bothSides"/>
          <wp:docPr id="8" name="Picture 46" descr="Ricoh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Ricoh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B0927" w14:textId="2E46EEF6" w:rsidR="005E4C4B" w:rsidRDefault="005E4C4B" w:rsidP="004D439A">
    <w:pPr>
      <w:pStyle w:val="RcoversolutionName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0C74E841" wp14:editId="6DA5EDEC">
          <wp:simplePos x="0" y="0"/>
          <wp:positionH relativeFrom="margin">
            <wp:posOffset>3901440</wp:posOffset>
          </wp:positionH>
          <wp:positionV relativeFrom="paragraph">
            <wp:posOffset>-228600</wp:posOffset>
          </wp:positionV>
          <wp:extent cx="2790825" cy="727840"/>
          <wp:effectExtent l="0" t="0" r="0" b="0"/>
          <wp:wrapNone/>
          <wp:docPr id="2" name="Picture 2" descr="Hasil gambar untuk logo modern data solu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sil gambar untuk logo modern data solu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72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Ricoh </w:t>
    </w:r>
    <w:r w:rsidRPr="002432DE">
      <w:t>MF</w:t>
    </w:r>
    <w:r>
      <w:t>P</w:t>
    </w:r>
    <w:r w:rsidRPr="002432DE">
      <w:t xml:space="preserve"> Build Book</w:t>
    </w:r>
  </w:p>
  <w:p w14:paraId="5DFB0929" w14:textId="77777777" w:rsidR="005E4C4B" w:rsidRDefault="005E4C4B" w:rsidP="00A60FF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54374"/>
    <w:multiLevelType w:val="hybridMultilevel"/>
    <w:tmpl w:val="152C8768"/>
    <w:lvl w:ilvl="0" w:tplc="B0263D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3C5B7D"/>
    <w:multiLevelType w:val="hybridMultilevel"/>
    <w:tmpl w:val="2D325534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A0646"/>
    <w:multiLevelType w:val="hybridMultilevel"/>
    <w:tmpl w:val="69E4B6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E0229"/>
    <w:multiLevelType w:val="hybridMultilevel"/>
    <w:tmpl w:val="A0928F84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B5A2A"/>
    <w:multiLevelType w:val="hybridMultilevel"/>
    <w:tmpl w:val="B4C2E654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133E87"/>
    <w:multiLevelType w:val="hybridMultilevel"/>
    <w:tmpl w:val="B20E43F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52A89"/>
    <w:multiLevelType w:val="hybridMultilevel"/>
    <w:tmpl w:val="9BC8E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31FF9"/>
    <w:multiLevelType w:val="multilevel"/>
    <w:tmpl w:val="19E00A3E"/>
    <w:lvl w:ilvl="0">
      <w:start w:val="1"/>
      <w:numFmt w:val="decimal"/>
      <w:pStyle w:val="RTableNumberCNFR"/>
      <w:suff w:val="nothing"/>
      <w:lvlText w:val="CNFR-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CNFR-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>
    <w:nsid w:val="11A87B05"/>
    <w:multiLevelType w:val="hybridMultilevel"/>
    <w:tmpl w:val="0F84B8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6B15F2"/>
    <w:multiLevelType w:val="hybridMultilevel"/>
    <w:tmpl w:val="1D2CA0A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505F56"/>
    <w:multiLevelType w:val="hybridMultilevel"/>
    <w:tmpl w:val="54768A64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782FE5"/>
    <w:multiLevelType w:val="multilevel"/>
    <w:tmpl w:val="0809001D"/>
    <w:styleLink w:val="RSpecial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7B52C48"/>
    <w:multiLevelType w:val="hybridMultilevel"/>
    <w:tmpl w:val="70501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04531D"/>
    <w:multiLevelType w:val="hybridMultilevel"/>
    <w:tmpl w:val="3A66C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2C6246"/>
    <w:multiLevelType w:val="hybridMultilevel"/>
    <w:tmpl w:val="D4AC70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AD679A"/>
    <w:multiLevelType w:val="hybridMultilevel"/>
    <w:tmpl w:val="0F0C834A"/>
    <w:lvl w:ilvl="0" w:tplc="D2348FAA">
      <w:start w:val="1"/>
      <w:numFmt w:val="bullet"/>
      <w:pStyle w:val="RBodyBullets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6">
    <w:nsid w:val="1C3E2B75"/>
    <w:multiLevelType w:val="hybridMultilevel"/>
    <w:tmpl w:val="312CE0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BB4B9A"/>
    <w:multiLevelType w:val="hybridMultilevel"/>
    <w:tmpl w:val="F282ECF6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623A74"/>
    <w:multiLevelType w:val="hybridMultilevel"/>
    <w:tmpl w:val="946EB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A37635"/>
    <w:multiLevelType w:val="hybridMultilevel"/>
    <w:tmpl w:val="85A6CFC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271868"/>
    <w:multiLevelType w:val="hybridMultilevel"/>
    <w:tmpl w:val="E93EA2DC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EE5A6B"/>
    <w:multiLevelType w:val="hybridMultilevel"/>
    <w:tmpl w:val="73589668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681E02"/>
    <w:multiLevelType w:val="hybridMultilevel"/>
    <w:tmpl w:val="D86055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9A778A"/>
    <w:multiLevelType w:val="hybridMultilevel"/>
    <w:tmpl w:val="087AA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0427F6"/>
    <w:multiLevelType w:val="hybridMultilevel"/>
    <w:tmpl w:val="75A4AE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D4724F"/>
    <w:multiLevelType w:val="hybridMultilevel"/>
    <w:tmpl w:val="E5CC65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EF7090"/>
    <w:multiLevelType w:val="multilevel"/>
    <w:tmpl w:val="C9DA6C26"/>
    <w:styleLink w:val="RAppendix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nsid w:val="2CA8756B"/>
    <w:multiLevelType w:val="hybridMultilevel"/>
    <w:tmpl w:val="6F1AAF26"/>
    <w:lvl w:ilvl="0" w:tplc="AB58E838">
      <w:start w:val="1"/>
      <w:numFmt w:val="decimal"/>
      <w:lvlText w:val="%1)"/>
      <w:lvlJc w:val="left"/>
      <w:pPr>
        <w:ind w:left="8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24" w:hanging="360"/>
      </w:pPr>
    </w:lvl>
    <w:lvl w:ilvl="2" w:tplc="3809001B" w:tentative="1">
      <w:start w:val="1"/>
      <w:numFmt w:val="lowerRoman"/>
      <w:lvlText w:val="%3."/>
      <w:lvlJc w:val="right"/>
      <w:pPr>
        <w:ind w:left="2244" w:hanging="180"/>
      </w:pPr>
    </w:lvl>
    <w:lvl w:ilvl="3" w:tplc="3809000F" w:tentative="1">
      <w:start w:val="1"/>
      <w:numFmt w:val="decimal"/>
      <w:lvlText w:val="%4."/>
      <w:lvlJc w:val="left"/>
      <w:pPr>
        <w:ind w:left="2964" w:hanging="360"/>
      </w:pPr>
    </w:lvl>
    <w:lvl w:ilvl="4" w:tplc="38090019" w:tentative="1">
      <w:start w:val="1"/>
      <w:numFmt w:val="lowerLetter"/>
      <w:lvlText w:val="%5."/>
      <w:lvlJc w:val="left"/>
      <w:pPr>
        <w:ind w:left="3684" w:hanging="360"/>
      </w:pPr>
    </w:lvl>
    <w:lvl w:ilvl="5" w:tplc="3809001B" w:tentative="1">
      <w:start w:val="1"/>
      <w:numFmt w:val="lowerRoman"/>
      <w:lvlText w:val="%6."/>
      <w:lvlJc w:val="right"/>
      <w:pPr>
        <w:ind w:left="4404" w:hanging="180"/>
      </w:pPr>
    </w:lvl>
    <w:lvl w:ilvl="6" w:tplc="3809000F" w:tentative="1">
      <w:start w:val="1"/>
      <w:numFmt w:val="decimal"/>
      <w:lvlText w:val="%7."/>
      <w:lvlJc w:val="left"/>
      <w:pPr>
        <w:ind w:left="5124" w:hanging="360"/>
      </w:pPr>
    </w:lvl>
    <w:lvl w:ilvl="7" w:tplc="38090019" w:tentative="1">
      <w:start w:val="1"/>
      <w:numFmt w:val="lowerLetter"/>
      <w:lvlText w:val="%8."/>
      <w:lvlJc w:val="left"/>
      <w:pPr>
        <w:ind w:left="5844" w:hanging="360"/>
      </w:pPr>
    </w:lvl>
    <w:lvl w:ilvl="8" w:tplc="38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8">
    <w:nsid w:val="31233A6D"/>
    <w:multiLevelType w:val="hybridMultilevel"/>
    <w:tmpl w:val="A38495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247A55"/>
    <w:multiLevelType w:val="hybridMultilevel"/>
    <w:tmpl w:val="F3500F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441F77"/>
    <w:multiLevelType w:val="hybridMultilevel"/>
    <w:tmpl w:val="EBF4810C"/>
    <w:lvl w:ilvl="0" w:tplc="71C6196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8E2B5E"/>
    <w:multiLevelType w:val="hybridMultilevel"/>
    <w:tmpl w:val="6472F5B6"/>
    <w:lvl w:ilvl="0" w:tplc="2D8C9B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A064A05"/>
    <w:multiLevelType w:val="hybridMultilevel"/>
    <w:tmpl w:val="EE9EBBE2"/>
    <w:lvl w:ilvl="0" w:tplc="08090001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18C1AC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765527"/>
    <w:multiLevelType w:val="hybridMultilevel"/>
    <w:tmpl w:val="D68EB3C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651394"/>
    <w:multiLevelType w:val="hybridMultilevel"/>
    <w:tmpl w:val="C8A263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1C398D"/>
    <w:multiLevelType w:val="hybridMultilevel"/>
    <w:tmpl w:val="46F0ED60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425659"/>
    <w:multiLevelType w:val="hybridMultilevel"/>
    <w:tmpl w:val="A2D69BC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D94620"/>
    <w:multiLevelType w:val="hybridMultilevel"/>
    <w:tmpl w:val="158C0634"/>
    <w:name w:val="rTableNub2"/>
    <w:lvl w:ilvl="0" w:tplc="70FE1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384D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8A46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C24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3AE1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444D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143C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4C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B8D5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3893260"/>
    <w:multiLevelType w:val="hybridMultilevel"/>
    <w:tmpl w:val="E75AEEBC"/>
    <w:lvl w:ilvl="0" w:tplc="7C5400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827BDE"/>
    <w:multiLevelType w:val="hybridMultilevel"/>
    <w:tmpl w:val="64162306"/>
    <w:lvl w:ilvl="0" w:tplc="BABC3A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6050405"/>
    <w:multiLevelType w:val="hybridMultilevel"/>
    <w:tmpl w:val="EFE2670C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1B2277"/>
    <w:multiLevelType w:val="hybridMultilevel"/>
    <w:tmpl w:val="B2FABCB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B1179B"/>
    <w:multiLevelType w:val="hybridMultilevel"/>
    <w:tmpl w:val="915AA354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7747A6"/>
    <w:multiLevelType w:val="hybridMultilevel"/>
    <w:tmpl w:val="E75AEEBC"/>
    <w:lvl w:ilvl="0" w:tplc="7C5400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CEB265E"/>
    <w:multiLevelType w:val="hybridMultilevel"/>
    <w:tmpl w:val="38C8AA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E2F25BB"/>
    <w:multiLevelType w:val="hybridMultilevel"/>
    <w:tmpl w:val="47641B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EEF78ED"/>
    <w:multiLevelType w:val="hybridMultilevel"/>
    <w:tmpl w:val="973AF8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378674C"/>
    <w:multiLevelType w:val="hybridMultilevel"/>
    <w:tmpl w:val="7EDE76EA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546239A"/>
    <w:multiLevelType w:val="hybridMultilevel"/>
    <w:tmpl w:val="EC1A20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7563E20"/>
    <w:multiLevelType w:val="hybridMultilevel"/>
    <w:tmpl w:val="9A08CF10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E92497C"/>
    <w:multiLevelType w:val="hybridMultilevel"/>
    <w:tmpl w:val="6ABAF9BC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EF06242"/>
    <w:multiLevelType w:val="hybridMultilevel"/>
    <w:tmpl w:val="B4CA4CB2"/>
    <w:lvl w:ilvl="0" w:tplc="08090001">
      <w:start w:val="1"/>
      <w:numFmt w:val="decimal"/>
      <w:pStyle w:val="Revision"/>
      <w:lvlText w:val="%1."/>
      <w:lvlJc w:val="left"/>
      <w:pPr>
        <w:ind w:left="1089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ind w:left="1809" w:hanging="360"/>
      </w:pPr>
    </w:lvl>
    <w:lvl w:ilvl="2" w:tplc="08090005" w:tentative="1">
      <w:start w:val="1"/>
      <w:numFmt w:val="lowerRoman"/>
      <w:lvlText w:val="%3."/>
      <w:lvlJc w:val="right"/>
      <w:pPr>
        <w:ind w:left="2529" w:hanging="180"/>
      </w:pPr>
    </w:lvl>
    <w:lvl w:ilvl="3" w:tplc="08090001">
      <w:start w:val="1"/>
      <w:numFmt w:val="decimal"/>
      <w:lvlText w:val="%4."/>
      <w:lvlJc w:val="left"/>
      <w:pPr>
        <w:ind w:left="3249" w:hanging="360"/>
      </w:pPr>
    </w:lvl>
    <w:lvl w:ilvl="4" w:tplc="08090003" w:tentative="1">
      <w:start w:val="1"/>
      <w:numFmt w:val="lowerLetter"/>
      <w:lvlText w:val="%5."/>
      <w:lvlJc w:val="left"/>
      <w:pPr>
        <w:ind w:left="3969" w:hanging="360"/>
      </w:pPr>
    </w:lvl>
    <w:lvl w:ilvl="5" w:tplc="08090005" w:tentative="1">
      <w:start w:val="1"/>
      <w:numFmt w:val="lowerRoman"/>
      <w:lvlText w:val="%6."/>
      <w:lvlJc w:val="right"/>
      <w:pPr>
        <w:ind w:left="4689" w:hanging="180"/>
      </w:pPr>
    </w:lvl>
    <w:lvl w:ilvl="6" w:tplc="08090001" w:tentative="1">
      <w:start w:val="1"/>
      <w:numFmt w:val="decimal"/>
      <w:lvlText w:val="%7."/>
      <w:lvlJc w:val="left"/>
      <w:pPr>
        <w:ind w:left="5409" w:hanging="360"/>
      </w:pPr>
    </w:lvl>
    <w:lvl w:ilvl="7" w:tplc="08090003" w:tentative="1">
      <w:start w:val="1"/>
      <w:numFmt w:val="lowerLetter"/>
      <w:lvlText w:val="%8."/>
      <w:lvlJc w:val="left"/>
      <w:pPr>
        <w:ind w:left="6129" w:hanging="360"/>
      </w:pPr>
    </w:lvl>
    <w:lvl w:ilvl="8" w:tplc="08090005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52">
    <w:nsid w:val="5FC2709B"/>
    <w:multiLevelType w:val="hybridMultilevel"/>
    <w:tmpl w:val="CC38F8F0"/>
    <w:lvl w:ilvl="0" w:tplc="7C54009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F167FD"/>
    <w:multiLevelType w:val="hybridMultilevel"/>
    <w:tmpl w:val="93F6D6DC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6671F2"/>
    <w:multiLevelType w:val="hybridMultilevel"/>
    <w:tmpl w:val="76566746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2035938"/>
    <w:multiLevelType w:val="hybridMultilevel"/>
    <w:tmpl w:val="D840B826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3A10DF"/>
    <w:multiLevelType w:val="hybridMultilevel"/>
    <w:tmpl w:val="1D468D80"/>
    <w:lvl w:ilvl="0" w:tplc="240E9D96">
      <w:start w:val="1"/>
      <w:numFmt w:val="decimal"/>
      <w:lvlText w:val="%1)"/>
      <w:lvlJc w:val="left"/>
      <w:pPr>
        <w:ind w:left="780" w:hanging="384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76" w:hanging="360"/>
      </w:pPr>
    </w:lvl>
    <w:lvl w:ilvl="2" w:tplc="3809001B" w:tentative="1">
      <w:start w:val="1"/>
      <w:numFmt w:val="lowerRoman"/>
      <w:lvlText w:val="%3."/>
      <w:lvlJc w:val="right"/>
      <w:pPr>
        <w:ind w:left="2196" w:hanging="180"/>
      </w:pPr>
    </w:lvl>
    <w:lvl w:ilvl="3" w:tplc="3809000F" w:tentative="1">
      <w:start w:val="1"/>
      <w:numFmt w:val="decimal"/>
      <w:lvlText w:val="%4."/>
      <w:lvlJc w:val="left"/>
      <w:pPr>
        <w:ind w:left="2916" w:hanging="360"/>
      </w:pPr>
    </w:lvl>
    <w:lvl w:ilvl="4" w:tplc="38090019" w:tentative="1">
      <w:start w:val="1"/>
      <w:numFmt w:val="lowerLetter"/>
      <w:lvlText w:val="%5."/>
      <w:lvlJc w:val="left"/>
      <w:pPr>
        <w:ind w:left="3636" w:hanging="360"/>
      </w:pPr>
    </w:lvl>
    <w:lvl w:ilvl="5" w:tplc="3809001B" w:tentative="1">
      <w:start w:val="1"/>
      <w:numFmt w:val="lowerRoman"/>
      <w:lvlText w:val="%6."/>
      <w:lvlJc w:val="right"/>
      <w:pPr>
        <w:ind w:left="4356" w:hanging="180"/>
      </w:pPr>
    </w:lvl>
    <w:lvl w:ilvl="6" w:tplc="3809000F" w:tentative="1">
      <w:start w:val="1"/>
      <w:numFmt w:val="decimal"/>
      <w:lvlText w:val="%7."/>
      <w:lvlJc w:val="left"/>
      <w:pPr>
        <w:ind w:left="5076" w:hanging="360"/>
      </w:pPr>
    </w:lvl>
    <w:lvl w:ilvl="7" w:tplc="38090019" w:tentative="1">
      <w:start w:val="1"/>
      <w:numFmt w:val="lowerLetter"/>
      <w:lvlText w:val="%8."/>
      <w:lvlJc w:val="left"/>
      <w:pPr>
        <w:ind w:left="5796" w:hanging="360"/>
      </w:pPr>
    </w:lvl>
    <w:lvl w:ilvl="8" w:tplc="38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57">
    <w:nsid w:val="6319728C"/>
    <w:multiLevelType w:val="hybridMultilevel"/>
    <w:tmpl w:val="6052C4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3725447"/>
    <w:multiLevelType w:val="hybridMultilevel"/>
    <w:tmpl w:val="A8C4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474EDC"/>
    <w:multiLevelType w:val="hybridMultilevel"/>
    <w:tmpl w:val="D31C89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4707750"/>
    <w:multiLevelType w:val="hybridMultilevel"/>
    <w:tmpl w:val="BDE48E1C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4A427BD"/>
    <w:multiLevelType w:val="hybridMultilevel"/>
    <w:tmpl w:val="078A83E4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768519F"/>
    <w:multiLevelType w:val="multilevel"/>
    <w:tmpl w:val="07C8C68C"/>
    <w:lvl w:ilvl="0">
      <w:start w:val="1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113"/>
      <w:numFmt w:val="decimal"/>
      <w:lvlText w:val="%1-%2"/>
      <w:lvlJc w:val="left"/>
      <w:pPr>
        <w:ind w:left="1290" w:hanging="900"/>
      </w:pPr>
      <w:rPr>
        <w:rFonts w:hint="default"/>
      </w:rPr>
    </w:lvl>
    <w:lvl w:ilvl="2">
      <w:start w:val="1"/>
      <w:numFmt w:val="decimalZero"/>
      <w:lvlText w:val="%1-%2-%3"/>
      <w:lvlJc w:val="left"/>
      <w:pPr>
        <w:ind w:left="1680" w:hanging="90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070" w:hanging="90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4920" w:hanging="1800"/>
      </w:pPr>
      <w:rPr>
        <w:rFonts w:hint="default"/>
      </w:rPr>
    </w:lvl>
  </w:abstractNum>
  <w:abstractNum w:abstractNumId="63">
    <w:nsid w:val="67BF527F"/>
    <w:multiLevelType w:val="hybridMultilevel"/>
    <w:tmpl w:val="89B0C7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414514"/>
    <w:multiLevelType w:val="hybridMultilevel"/>
    <w:tmpl w:val="0F22F42A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8B40FAA"/>
    <w:multiLevelType w:val="hybridMultilevel"/>
    <w:tmpl w:val="2424ED8E"/>
    <w:lvl w:ilvl="0" w:tplc="7C54009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B992ABE"/>
    <w:multiLevelType w:val="hybridMultilevel"/>
    <w:tmpl w:val="7C763714"/>
    <w:lvl w:ilvl="0" w:tplc="22D8FF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6C640EDF"/>
    <w:multiLevelType w:val="hybridMultilevel"/>
    <w:tmpl w:val="0E90F4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4E5CB5"/>
    <w:multiLevelType w:val="hybridMultilevel"/>
    <w:tmpl w:val="F5C66B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0391978"/>
    <w:multiLevelType w:val="hybridMultilevel"/>
    <w:tmpl w:val="600C440E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1924AD0"/>
    <w:multiLevelType w:val="hybridMultilevel"/>
    <w:tmpl w:val="ACFA8F1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5227616"/>
    <w:multiLevelType w:val="hybridMultilevel"/>
    <w:tmpl w:val="B20E43F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706000F"/>
    <w:multiLevelType w:val="hybridMultilevel"/>
    <w:tmpl w:val="F808D4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759642D"/>
    <w:multiLevelType w:val="hybridMultilevel"/>
    <w:tmpl w:val="EFB211C6"/>
    <w:lvl w:ilvl="0" w:tplc="35AA40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7D463DA"/>
    <w:multiLevelType w:val="hybridMultilevel"/>
    <w:tmpl w:val="60CC02CC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87574B1"/>
    <w:multiLevelType w:val="hybridMultilevel"/>
    <w:tmpl w:val="8B76C0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FE0A05"/>
    <w:multiLevelType w:val="hybridMultilevel"/>
    <w:tmpl w:val="C8584B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56156D"/>
    <w:multiLevelType w:val="hybridMultilevel"/>
    <w:tmpl w:val="3A7277EA"/>
    <w:lvl w:ilvl="0" w:tplc="BDB69C5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  <w:b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7A7B1587"/>
    <w:multiLevelType w:val="multilevel"/>
    <w:tmpl w:val="9E4074E2"/>
    <w:styleLink w:val="Headings"/>
    <w:lvl w:ilvl="0">
      <w:start w:val="1"/>
      <w:numFmt w:val="decimal"/>
      <w:lvlText w:val="%1"/>
      <w:lvlJc w:val="left"/>
      <w:pPr>
        <w:ind w:left="1247" w:hanging="124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1247" w:hanging="124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124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47" w:hanging="124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47" w:hanging="124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247" w:hanging="124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247" w:hanging="1247"/>
      </w:pPr>
      <w:rPr>
        <w:rFonts w:hint="default"/>
      </w:rPr>
    </w:lvl>
  </w:abstractNum>
  <w:abstractNum w:abstractNumId="79">
    <w:nsid w:val="7F006C40"/>
    <w:multiLevelType w:val="hybridMultilevel"/>
    <w:tmpl w:val="C098156C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F762914"/>
    <w:multiLevelType w:val="hybridMultilevel"/>
    <w:tmpl w:val="02CE1618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8"/>
  </w:num>
  <w:num w:numId="2">
    <w:abstractNumId w:val="51"/>
  </w:num>
  <w:num w:numId="3">
    <w:abstractNumId w:val="11"/>
  </w:num>
  <w:num w:numId="4">
    <w:abstractNumId w:val="15"/>
  </w:num>
  <w:num w:numId="5">
    <w:abstractNumId w:val="7"/>
  </w:num>
  <w:num w:numId="6">
    <w:abstractNumId w:val="26"/>
  </w:num>
  <w:num w:numId="7">
    <w:abstractNumId w:val="32"/>
  </w:num>
  <w:num w:numId="8">
    <w:abstractNumId w:val="58"/>
  </w:num>
  <w:num w:numId="9">
    <w:abstractNumId w:val="34"/>
  </w:num>
  <w:num w:numId="10">
    <w:abstractNumId w:val="44"/>
  </w:num>
  <w:num w:numId="11">
    <w:abstractNumId w:val="22"/>
  </w:num>
  <w:num w:numId="12">
    <w:abstractNumId w:val="46"/>
  </w:num>
  <w:num w:numId="13">
    <w:abstractNumId w:val="25"/>
  </w:num>
  <w:num w:numId="14">
    <w:abstractNumId w:val="2"/>
  </w:num>
  <w:num w:numId="15">
    <w:abstractNumId w:val="68"/>
  </w:num>
  <w:num w:numId="16">
    <w:abstractNumId w:val="28"/>
  </w:num>
  <w:num w:numId="17">
    <w:abstractNumId w:val="45"/>
  </w:num>
  <w:num w:numId="18">
    <w:abstractNumId w:val="18"/>
  </w:num>
  <w:num w:numId="19">
    <w:abstractNumId w:val="13"/>
  </w:num>
  <w:num w:numId="20">
    <w:abstractNumId w:val="57"/>
  </w:num>
  <w:num w:numId="21">
    <w:abstractNumId w:val="48"/>
  </w:num>
  <w:num w:numId="22">
    <w:abstractNumId w:val="16"/>
  </w:num>
  <w:num w:numId="23">
    <w:abstractNumId w:val="43"/>
  </w:num>
  <w:num w:numId="24">
    <w:abstractNumId w:val="38"/>
  </w:num>
  <w:num w:numId="25">
    <w:abstractNumId w:val="65"/>
  </w:num>
  <w:num w:numId="26">
    <w:abstractNumId w:val="52"/>
  </w:num>
  <w:num w:numId="27">
    <w:abstractNumId w:val="23"/>
  </w:num>
  <w:num w:numId="28">
    <w:abstractNumId w:val="75"/>
  </w:num>
  <w:num w:numId="29">
    <w:abstractNumId w:val="63"/>
  </w:num>
  <w:num w:numId="30">
    <w:abstractNumId w:val="6"/>
  </w:num>
  <w:num w:numId="31">
    <w:abstractNumId w:val="29"/>
  </w:num>
  <w:num w:numId="32">
    <w:abstractNumId w:val="76"/>
  </w:num>
  <w:num w:numId="33">
    <w:abstractNumId w:val="72"/>
  </w:num>
  <w:num w:numId="34">
    <w:abstractNumId w:val="67"/>
  </w:num>
  <w:num w:numId="35">
    <w:abstractNumId w:val="14"/>
  </w:num>
  <w:num w:numId="36">
    <w:abstractNumId w:val="24"/>
  </w:num>
  <w:num w:numId="37">
    <w:abstractNumId w:val="59"/>
  </w:num>
  <w:num w:numId="38">
    <w:abstractNumId w:val="12"/>
  </w:num>
  <w:num w:numId="39">
    <w:abstractNumId w:val="8"/>
  </w:num>
  <w:num w:numId="40">
    <w:abstractNumId w:val="66"/>
  </w:num>
  <w:num w:numId="41">
    <w:abstractNumId w:val="0"/>
  </w:num>
  <w:num w:numId="42">
    <w:abstractNumId w:val="77"/>
  </w:num>
  <w:num w:numId="43">
    <w:abstractNumId w:val="56"/>
  </w:num>
  <w:num w:numId="44">
    <w:abstractNumId w:val="62"/>
  </w:num>
  <w:num w:numId="45">
    <w:abstractNumId w:val="3"/>
  </w:num>
  <w:num w:numId="46">
    <w:abstractNumId w:val="80"/>
  </w:num>
  <w:num w:numId="47">
    <w:abstractNumId w:val="40"/>
  </w:num>
  <w:num w:numId="48">
    <w:abstractNumId w:val="74"/>
  </w:num>
  <w:num w:numId="49">
    <w:abstractNumId w:val="20"/>
  </w:num>
  <w:num w:numId="50">
    <w:abstractNumId w:val="42"/>
  </w:num>
  <w:num w:numId="51">
    <w:abstractNumId w:val="79"/>
  </w:num>
  <w:num w:numId="52">
    <w:abstractNumId w:val="33"/>
  </w:num>
  <w:num w:numId="53">
    <w:abstractNumId w:val="53"/>
  </w:num>
  <w:num w:numId="54">
    <w:abstractNumId w:val="27"/>
  </w:num>
  <w:num w:numId="55">
    <w:abstractNumId w:val="70"/>
  </w:num>
  <w:num w:numId="56">
    <w:abstractNumId w:val="49"/>
  </w:num>
  <w:num w:numId="57">
    <w:abstractNumId w:val="30"/>
  </w:num>
  <w:num w:numId="58">
    <w:abstractNumId w:val="64"/>
  </w:num>
  <w:num w:numId="59">
    <w:abstractNumId w:val="50"/>
  </w:num>
  <w:num w:numId="60">
    <w:abstractNumId w:val="47"/>
  </w:num>
  <w:num w:numId="61">
    <w:abstractNumId w:val="17"/>
  </w:num>
  <w:num w:numId="62">
    <w:abstractNumId w:val="60"/>
  </w:num>
  <w:num w:numId="63">
    <w:abstractNumId w:val="55"/>
  </w:num>
  <w:num w:numId="64">
    <w:abstractNumId w:val="9"/>
  </w:num>
  <w:num w:numId="65">
    <w:abstractNumId w:val="54"/>
  </w:num>
  <w:num w:numId="66">
    <w:abstractNumId w:val="31"/>
  </w:num>
  <w:num w:numId="67">
    <w:abstractNumId w:val="1"/>
  </w:num>
  <w:num w:numId="68">
    <w:abstractNumId w:val="69"/>
  </w:num>
  <w:num w:numId="69">
    <w:abstractNumId w:val="61"/>
  </w:num>
  <w:num w:numId="70">
    <w:abstractNumId w:val="21"/>
  </w:num>
  <w:num w:numId="71">
    <w:abstractNumId w:val="71"/>
  </w:num>
  <w:num w:numId="72">
    <w:abstractNumId w:val="36"/>
  </w:num>
  <w:num w:numId="73">
    <w:abstractNumId w:val="10"/>
  </w:num>
  <w:num w:numId="74">
    <w:abstractNumId w:val="4"/>
  </w:num>
  <w:num w:numId="75">
    <w:abstractNumId w:val="19"/>
  </w:num>
  <w:num w:numId="76">
    <w:abstractNumId w:val="5"/>
  </w:num>
  <w:num w:numId="77">
    <w:abstractNumId w:val="35"/>
  </w:num>
  <w:num w:numId="78">
    <w:abstractNumId w:val="73"/>
  </w:num>
  <w:num w:numId="79">
    <w:abstractNumId w:val="39"/>
  </w:num>
  <w:num w:numId="80">
    <w:abstractNumId w:val="41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ZA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4096" w:nlCheck="1" w:checkStyle="0"/>
  <w:activeWritingStyle w:appName="MSWord" w:lang="en-ID" w:vendorID="64" w:dllVersion="4096" w:nlCheck="1" w:checkStyle="0"/>
  <w:activeWritingStyle w:appName="MSWord" w:lang="en-US" w:vendorID="64" w:dllVersion="4096" w:nlCheck="1" w:checkStyle="0"/>
  <w:activeWritingStyle w:appName="MSWord" w:lang="en-ID" w:vendorID="64" w:dllVersion="6" w:nlCheck="1" w:checkStyle="1"/>
  <w:activeWritingStyle w:appName="MSWord" w:lang="en-GB" w:vendorID="64" w:dllVersion="131078" w:nlCheck="1" w:checkStyle="1"/>
  <w:activeWritingStyle w:appName="MSWord" w:lang="en-ID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 strokecolor="#3e76c2">
      <v:stroke startarrow="block" color="#3e76c2" weight="7.7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C1D"/>
    <w:rsid w:val="000008EA"/>
    <w:rsid w:val="000015D4"/>
    <w:rsid w:val="0000289D"/>
    <w:rsid w:val="00003587"/>
    <w:rsid w:val="00004A8A"/>
    <w:rsid w:val="00004ACB"/>
    <w:rsid w:val="00004C3C"/>
    <w:rsid w:val="0000688C"/>
    <w:rsid w:val="0001045D"/>
    <w:rsid w:val="0001060E"/>
    <w:rsid w:val="00012862"/>
    <w:rsid w:val="000149E8"/>
    <w:rsid w:val="00020737"/>
    <w:rsid w:val="000207F9"/>
    <w:rsid w:val="00023200"/>
    <w:rsid w:val="00025797"/>
    <w:rsid w:val="0002582C"/>
    <w:rsid w:val="000260BB"/>
    <w:rsid w:val="000260EF"/>
    <w:rsid w:val="00027997"/>
    <w:rsid w:val="00031EA8"/>
    <w:rsid w:val="00032257"/>
    <w:rsid w:val="00032E27"/>
    <w:rsid w:val="00036390"/>
    <w:rsid w:val="0004025A"/>
    <w:rsid w:val="000403C2"/>
    <w:rsid w:val="00040D37"/>
    <w:rsid w:val="00042A25"/>
    <w:rsid w:val="00043600"/>
    <w:rsid w:val="00043A4A"/>
    <w:rsid w:val="00045F8C"/>
    <w:rsid w:val="00046A7E"/>
    <w:rsid w:val="00046E68"/>
    <w:rsid w:val="00047A23"/>
    <w:rsid w:val="00050F07"/>
    <w:rsid w:val="000517CB"/>
    <w:rsid w:val="000525F5"/>
    <w:rsid w:val="000541CE"/>
    <w:rsid w:val="00056C33"/>
    <w:rsid w:val="00064070"/>
    <w:rsid w:val="00064B23"/>
    <w:rsid w:val="00066C16"/>
    <w:rsid w:val="0007043E"/>
    <w:rsid w:val="000705DE"/>
    <w:rsid w:val="00070AEF"/>
    <w:rsid w:val="00071C1E"/>
    <w:rsid w:val="000745B9"/>
    <w:rsid w:val="00074D66"/>
    <w:rsid w:val="000754DD"/>
    <w:rsid w:val="000763D5"/>
    <w:rsid w:val="00076B85"/>
    <w:rsid w:val="000775EE"/>
    <w:rsid w:val="00077D84"/>
    <w:rsid w:val="0008113F"/>
    <w:rsid w:val="00083F5E"/>
    <w:rsid w:val="00084F38"/>
    <w:rsid w:val="0008560A"/>
    <w:rsid w:val="00091FE3"/>
    <w:rsid w:val="00095AD4"/>
    <w:rsid w:val="000A11B7"/>
    <w:rsid w:val="000A343D"/>
    <w:rsid w:val="000A35A1"/>
    <w:rsid w:val="000A3DC4"/>
    <w:rsid w:val="000A414E"/>
    <w:rsid w:val="000A5581"/>
    <w:rsid w:val="000A5BD7"/>
    <w:rsid w:val="000A64D6"/>
    <w:rsid w:val="000B07DC"/>
    <w:rsid w:val="000B0B03"/>
    <w:rsid w:val="000B0E32"/>
    <w:rsid w:val="000B12D6"/>
    <w:rsid w:val="000B185E"/>
    <w:rsid w:val="000B1A55"/>
    <w:rsid w:val="000B2FDB"/>
    <w:rsid w:val="000B37D8"/>
    <w:rsid w:val="000B3C3A"/>
    <w:rsid w:val="000B4A1B"/>
    <w:rsid w:val="000B4C5D"/>
    <w:rsid w:val="000B68B6"/>
    <w:rsid w:val="000B7153"/>
    <w:rsid w:val="000C4F70"/>
    <w:rsid w:val="000C69B1"/>
    <w:rsid w:val="000D1696"/>
    <w:rsid w:val="000D3049"/>
    <w:rsid w:val="000E0E74"/>
    <w:rsid w:val="000E208A"/>
    <w:rsid w:val="000E2329"/>
    <w:rsid w:val="000E4D77"/>
    <w:rsid w:val="000E5060"/>
    <w:rsid w:val="000E7084"/>
    <w:rsid w:val="000F02E3"/>
    <w:rsid w:val="000F1106"/>
    <w:rsid w:val="000F474F"/>
    <w:rsid w:val="000F53CC"/>
    <w:rsid w:val="000F5F16"/>
    <w:rsid w:val="000F6473"/>
    <w:rsid w:val="000F67D7"/>
    <w:rsid w:val="000F76C6"/>
    <w:rsid w:val="001020EB"/>
    <w:rsid w:val="00102742"/>
    <w:rsid w:val="00102C61"/>
    <w:rsid w:val="001047B6"/>
    <w:rsid w:val="00105CEA"/>
    <w:rsid w:val="0010619D"/>
    <w:rsid w:val="0010776E"/>
    <w:rsid w:val="00110915"/>
    <w:rsid w:val="00117E7F"/>
    <w:rsid w:val="00120C2A"/>
    <w:rsid w:val="00120C7A"/>
    <w:rsid w:val="00120CB8"/>
    <w:rsid w:val="00121902"/>
    <w:rsid w:val="00124096"/>
    <w:rsid w:val="00126889"/>
    <w:rsid w:val="00131051"/>
    <w:rsid w:val="0013224E"/>
    <w:rsid w:val="0013412A"/>
    <w:rsid w:val="001357E9"/>
    <w:rsid w:val="00136DA4"/>
    <w:rsid w:val="00136F02"/>
    <w:rsid w:val="00141334"/>
    <w:rsid w:val="0014347C"/>
    <w:rsid w:val="00144901"/>
    <w:rsid w:val="0014655A"/>
    <w:rsid w:val="001473BB"/>
    <w:rsid w:val="00152390"/>
    <w:rsid w:val="00153336"/>
    <w:rsid w:val="00155E1C"/>
    <w:rsid w:val="00157A5F"/>
    <w:rsid w:val="0016077C"/>
    <w:rsid w:val="00160E8A"/>
    <w:rsid w:val="00162E8B"/>
    <w:rsid w:val="00163399"/>
    <w:rsid w:val="00163B4E"/>
    <w:rsid w:val="0016450F"/>
    <w:rsid w:val="0016455D"/>
    <w:rsid w:val="00165309"/>
    <w:rsid w:val="00165CE1"/>
    <w:rsid w:val="00167774"/>
    <w:rsid w:val="00170106"/>
    <w:rsid w:val="00173995"/>
    <w:rsid w:val="00174348"/>
    <w:rsid w:val="0017448C"/>
    <w:rsid w:val="00176F1C"/>
    <w:rsid w:val="00180556"/>
    <w:rsid w:val="001831C9"/>
    <w:rsid w:val="00183882"/>
    <w:rsid w:val="00183A46"/>
    <w:rsid w:val="001840B3"/>
    <w:rsid w:val="00184FAA"/>
    <w:rsid w:val="001874FE"/>
    <w:rsid w:val="00190AC4"/>
    <w:rsid w:val="00191FF9"/>
    <w:rsid w:val="00193EA7"/>
    <w:rsid w:val="00194B75"/>
    <w:rsid w:val="00196093"/>
    <w:rsid w:val="00197A5C"/>
    <w:rsid w:val="001A2E3B"/>
    <w:rsid w:val="001A318B"/>
    <w:rsid w:val="001A478D"/>
    <w:rsid w:val="001A4855"/>
    <w:rsid w:val="001A4CD8"/>
    <w:rsid w:val="001A5D2C"/>
    <w:rsid w:val="001A6F3E"/>
    <w:rsid w:val="001B1654"/>
    <w:rsid w:val="001B2945"/>
    <w:rsid w:val="001B555D"/>
    <w:rsid w:val="001B66DD"/>
    <w:rsid w:val="001B78A8"/>
    <w:rsid w:val="001C32A5"/>
    <w:rsid w:val="001C359C"/>
    <w:rsid w:val="001C4652"/>
    <w:rsid w:val="001C5C8E"/>
    <w:rsid w:val="001C6ED8"/>
    <w:rsid w:val="001D0B6A"/>
    <w:rsid w:val="001D38B8"/>
    <w:rsid w:val="001D6526"/>
    <w:rsid w:val="001D7859"/>
    <w:rsid w:val="001D7F7D"/>
    <w:rsid w:val="001E25B9"/>
    <w:rsid w:val="001E2CC0"/>
    <w:rsid w:val="001E40DF"/>
    <w:rsid w:val="001E413E"/>
    <w:rsid w:val="001E5D29"/>
    <w:rsid w:val="001E6F48"/>
    <w:rsid w:val="001E72A9"/>
    <w:rsid w:val="001E73D4"/>
    <w:rsid w:val="001F1F2D"/>
    <w:rsid w:val="001F229C"/>
    <w:rsid w:val="001F24E7"/>
    <w:rsid w:val="001F425F"/>
    <w:rsid w:val="001F6A60"/>
    <w:rsid w:val="00202125"/>
    <w:rsid w:val="00202177"/>
    <w:rsid w:val="002027E2"/>
    <w:rsid w:val="00204314"/>
    <w:rsid w:val="00206425"/>
    <w:rsid w:val="00207166"/>
    <w:rsid w:val="00207230"/>
    <w:rsid w:val="0021153B"/>
    <w:rsid w:val="00211AB9"/>
    <w:rsid w:val="00211BDB"/>
    <w:rsid w:val="00212B26"/>
    <w:rsid w:val="00212BFB"/>
    <w:rsid w:val="00213BA1"/>
    <w:rsid w:val="00214F55"/>
    <w:rsid w:val="00215DAE"/>
    <w:rsid w:val="00216554"/>
    <w:rsid w:val="00221A22"/>
    <w:rsid w:val="002225E4"/>
    <w:rsid w:val="00222BB7"/>
    <w:rsid w:val="00223E48"/>
    <w:rsid w:val="002245B3"/>
    <w:rsid w:val="002257AD"/>
    <w:rsid w:val="00225851"/>
    <w:rsid w:val="00226A2A"/>
    <w:rsid w:val="0022712A"/>
    <w:rsid w:val="00227EE8"/>
    <w:rsid w:val="002302E0"/>
    <w:rsid w:val="00230EB3"/>
    <w:rsid w:val="002310B8"/>
    <w:rsid w:val="002313DE"/>
    <w:rsid w:val="00232679"/>
    <w:rsid w:val="00232A22"/>
    <w:rsid w:val="00232FFC"/>
    <w:rsid w:val="00233E60"/>
    <w:rsid w:val="00234733"/>
    <w:rsid w:val="00234EA0"/>
    <w:rsid w:val="00234F8D"/>
    <w:rsid w:val="00235132"/>
    <w:rsid w:val="00236B3B"/>
    <w:rsid w:val="0024112A"/>
    <w:rsid w:val="00241B6A"/>
    <w:rsid w:val="00244B73"/>
    <w:rsid w:val="00245517"/>
    <w:rsid w:val="0024551B"/>
    <w:rsid w:val="002475C2"/>
    <w:rsid w:val="00250ADD"/>
    <w:rsid w:val="00251C62"/>
    <w:rsid w:val="00252F34"/>
    <w:rsid w:val="00253E7E"/>
    <w:rsid w:val="002543C3"/>
    <w:rsid w:val="00260096"/>
    <w:rsid w:val="00263726"/>
    <w:rsid w:val="0026426B"/>
    <w:rsid w:val="002647A9"/>
    <w:rsid w:val="00264EB3"/>
    <w:rsid w:val="00265A43"/>
    <w:rsid w:val="00265BD0"/>
    <w:rsid w:val="00266AF7"/>
    <w:rsid w:val="00270C24"/>
    <w:rsid w:val="00275B20"/>
    <w:rsid w:val="00275C1D"/>
    <w:rsid w:val="00275E74"/>
    <w:rsid w:val="002776ED"/>
    <w:rsid w:val="00280217"/>
    <w:rsid w:val="002816C7"/>
    <w:rsid w:val="00281826"/>
    <w:rsid w:val="00281BFE"/>
    <w:rsid w:val="0028291F"/>
    <w:rsid w:val="00284E75"/>
    <w:rsid w:val="0028545E"/>
    <w:rsid w:val="00285583"/>
    <w:rsid w:val="0028570D"/>
    <w:rsid w:val="00293B05"/>
    <w:rsid w:val="002956D4"/>
    <w:rsid w:val="00295CEC"/>
    <w:rsid w:val="002A0F8B"/>
    <w:rsid w:val="002A1CFE"/>
    <w:rsid w:val="002A2DCF"/>
    <w:rsid w:val="002A5E66"/>
    <w:rsid w:val="002A6C98"/>
    <w:rsid w:val="002B0837"/>
    <w:rsid w:val="002B0ED1"/>
    <w:rsid w:val="002B1FD8"/>
    <w:rsid w:val="002B4B32"/>
    <w:rsid w:val="002B791A"/>
    <w:rsid w:val="002C249F"/>
    <w:rsid w:val="002C3A84"/>
    <w:rsid w:val="002C5146"/>
    <w:rsid w:val="002C5B30"/>
    <w:rsid w:val="002C5B3A"/>
    <w:rsid w:val="002D19B8"/>
    <w:rsid w:val="002D3A5E"/>
    <w:rsid w:val="002D4E51"/>
    <w:rsid w:val="002D57E0"/>
    <w:rsid w:val="002D580A"/>
    <w:rsid w:val="002D6B67"/>
    <w:rsid w:val="002D7487"/>
    <w:rsid w:val="002E00EA"/>
    <w:rsid w:val="002E1BC6"/>
    <w:rsid w:val="002E28B1"/>
    <w:rsid w:val="002E4B61"/>
    <w:rsid w:val="002F14FE"/>
    <w:rsid w:val="002F1A93"/>
    <w:rsid w:val="002F35AC"/>
    <w:rsid w:val="002F598A"/>
    <w:rsid w:val="002F6049"/>
    <w:rsid w:val="002F6F36"/>
    <w:rsid w:val="002F732B"/>
    <w:rsid w:val="002F769B"/>
    <w:rsid w:val="0030029C"/>
    <w:rsid w:val="0030101E"/>
    <w:rsid w:val="00302F4E"/>
    <w:rsid w:val="00307E44"/>
    <w:rsid w:val="00310538"/>
    <w:rsid w:val="003113D2"/>
    <w:rsid w:val="00312979"/>
    <w:rsid w:val="00313AD9"/>
    <w:rsid w:val="00314215"/>
    <w:rsid w:val="0031449B"/>
    <w:rsid w:val="00316F12"/>
    <w:rsid w:val="00320B1C"/>
    <w:rsid w:val="0032143D"/>
    <w:rsid w:val="00322B74"/>
    <w:rsid w:val="00323631"/>
    <w:rsid w:val="0032459C"/>
    <w:rsid w:val="00324707"/>
    <w:rsid w:val="00331914"/>
    <w:rsid w:val="003326DE"/>
    <w:rsid w:val="00332FDC"/>
    <w:rsid w:val="00334139"/>
    <w:rsid w:val="003343CE"/>
    <w:rsid w:val="00334727"/>
    <w:rsid w:val="00336170"/>
    <w:rsid w:val="00337384"/>
    <w:rsid w:val="003375BB"/>
    <w:rsid w:val="00337B77"/>
    <w:rsid w:val="0034252F"/>
    <w:rsid w:val="00344118"/>
    <w:rsid w:val="00347CEC"/>
    <w:rsid w:val="003517E1"/>
    <w:rsid w:val="00352275"/>
    <w:rsid w:val="0035290D"/>
    <w:rsid w:val="00352A66"/>
    <w:rsid w:val="00353D53"/>
    <w:rsid w:val="003549D2"/>
    <w:rsid w:val="003551FD"/>
    <w:rsid w:val="0035602C"/>
    <w:rsid w:val="003572E6"/>
    <w:rsid w:val="00362711"/>
    <w:rsid w:val="00363A21"/>
    <w:rsid w:val="0036446B"/>
    <w:rsid w:val="0036784C"/>
    <w:rsid w:val="00367E31"/>
    <w:rsid w:val="00370CC9"/>
    <w:rsid w:val="003718EB"/>
    <w:rsid w:val="00376008"/>
    <w:rsid w:val="00376319"/>
    <w:rsid w:val="0037647C"/>
    <w:rsid w:val="00376853"/>
    <w:rsid w:val="003776E0"/>
    <w:rsid w:val="00377943"/>
    <w:rsid w:val="0038012F"/>
    <w:rsid w:val="00380811"/>
    <w:rsid w:val="00381921"/>
    <w:rsid w:val="0038205F"/>
    <w:rsid w:val="00384A3A"/>
    <w:rsid w:val="00385939"/>
    <w:rsid w:val="00385975"/>
    <w:rsid w:val="00387084"/>
    <w:rsid w:val="0039078F"/>
    <w:rsid w:val="003921FB"/>
    <w:rsid w:val="003969F3"/>
    <w:rsid w:val="00396A6C"/>
    <w:rsid w:val="00396E72"/>
    <w:rsid w:val="003A364F"/>
    <w:rsid w:val="003A697F"/>
    <w:rsid w:val="003B0B51"/>
    <w:rsid w:val="003B1699"/>
    <w:rsid w:val="003B5E49"/>
    <w:rsid w:val="003B684D"/>
    <w:rsid w:val="003C0849"/>
    <w:rsid w:val="003C0A84"/>
    <w:rsid w:val="003C1D8A"/>
    <w:rsid w:val="003C34C2"/>
    <w:rsid w:val="003C5D10"/>
    <w:rsid w:val="003D1EC4"/>
    <w:rsid w:val="003D2946"/>
    <w:rsid w:val="003D3D0D"/>
    <w:rsid w:val="003D492B"/>
    <w:rsid w:val="003D6FA5"/>
    <w:rsid w:val="003D78E3"/>
    <w:rsid w:val="003D7CA4"/>
    <w:rsid w:val="003E028E"/>
    <w:rsid w:val="003E12A0"/>
    <w:rsid w:val="003E257D"/>
    <w:rsid w:val="003E47F2"/>
    <w:rsid w:val="003E7BA1"/>
    <w:rsid w:val="003F0068"/>
    <w:rsid w:val="003F3F1E"/>
    <w:rsid w:val="003F539B"/>
    <w:rsid w:val="004011CE"/>
    <w:rsid w:val="0040121B"/>
    <w:rsid w:val="00402371"/>
    <w:rsid w:val="004038FA"/>
    <w:rsid w:val="00403DCC"/>
    <w:rsid w:val="00405BAE"/>
    <w:rsid w:val="00405C89"/>
    <w:rsid w:val="00405DE3"/>
    <w:rsid w:val="004072EC"/>
    <w:rsid w:val="00410AFC"/>
    <w:rsid w:val="00412C4B"/>
    <w:rsid w:val="004147FB"/>
    <w:rsid w:val="004148F8"/>
    <w:rsid w:val="004152FE"/>
    <w:rsid w:val="00415768"/>
    <w:rsid w:val="00415A19"/>
    <w:rsid w:val="00415C49"/>
    <w:rsid w:val="004161FF"/>
    <w:rsid w:val="00416E2D"/>
    <w:rsid w:val="004214CA"/>
    <w:rsid w:val="004277D4"/>
    <w:rsid w:val="00427A65"/>
    <w:rsid w:val="00427BB4"/>
    <w:rsid w:val="00431DDA"/>
    <w:rsid w:val="0043211C"/>
    <w:rsid w:val="00432F56"/>
    <w:rsid w:val="004356D3"/>
    <w:rsid w:val="00435909"/>
    <w:rsid w:val="00436A7E"/>
    <w:rsid w:val="00442781"/>
    <w:rsid w:val="004468DB"/>
    <w:rsid w:val="00446C1A"/>
    <w:rsid w:val="004518DB"/>
    <w:rsid w:val="00451D83"/>
    <w:rsid w:val="00451FD6"/>
    <w:rsid w:val="00452C79"/>
    <w:rsid w:val="004558BA"/>
    <w:rsid w:val="00455CFC"/>
    <w:rsid w:val="00457626"/>
    <w:rsid w:val="00457666"/>
    <w:rsid w:val="00461B01"/>
    <w:rsid w:val="004638E1"/>
    <w:rsid w:val="00466DE2"/>
    <w:rsid w:val="00471DB2"/>
    <w:rsid w:val="00472E2F"/>
    <w:rsid w:val="00473805"/>
    <w:rsid w:val="0047385F"/>
    <w:rsid w:val="00473B39"/>
    <w:rsid w:val="00474967"/>
    <w:rsid w:val="00474D12"/>
    <w:rsid w:val="0047532A"/>
    <w:rsid w:val="00475A17"/>
    <w:rsid w:val="0048005D"/>
    <w:rsid w:val="00480F1C"/>
    <w:rsid w:val="0048110C"/>
    <w:rsid w:val="00483996"/>
    <w:rsid w:val="00484DC8"/>
    <w:rsid w:val="004903CC"/>
    <w:rsid w:val="0049122E"/>
    <w:rsid w:val="004922B6"/>
    <w:rsid w:val="004928D4"/>
    <w:rsid w:val="00493E2B"/>
    <w:rsid w:val="00494127"/>
    <w:rsid w:val="00495C75"/>
    <w:rsid w:val="004A199E"/>
    <w:rsid w:val="004A2E78"/>
    <w:rsid w:val="004A3198"/>
    <w:rsid w:val="004A590E"/>
    <w:rsid w:val="004A706F"/>
    <w:rsid w:val="004A7733"/>
    <w:rsid w:val="004B0D87"/>
    <w:rsid w:val="004B1967"/>
    <w:rsid w:val="004B4654"/>
    <w:rsid w:val="004B67B6"/>
    <w:rsid w:val="004C095F"/>
    <w:rsid w:val="004C6531"/>
    <w:rsid w:val="004C6CBB"/>
    <w:rsid w:val="004D0964"/>
    <w:rsid w:val="004D324C"/>
    <w:rsid w:val="004D439A"/>
    <w:rsid w:val="004D5859"/>
    <w:rsid w:val="004D7592"/>
    <w:rsid w:val="004E2B1D"/>
    <w:rsid w:val="004E2B3B"/>
    <w:rsid w:val="004E33EA"/>
    <w:rsid w:val="004E3577"/>
    <w:rsid w:val="004E4383"/>
    <w:rsid w:val="004E543B"/>
    <w:rsid w:val="004E5E65"/>
    <w:rsid w:val="004E6E41"/>
    <w:rsid w:val="004E70A6"/>
    <w:rsid w:val="004E758E"/>
    <w:rsid w:val="004F0390"/>
    <w:rsid w:val="004F0898"/>
    <w:rsid w:val="004F0C8B"/>
    <w:rsid w:val="004F26CC"/>
    <w:rsid w:val="004F37C8"/>
    <w:rsid w:val="004F4E28"/>
    <w:rsid w:val="004F5D71"/>
    <w:rsid w:val="004F620D"/>
    <w:rsid w:val="004F67E9"/>
    <w:rsid w:val="005007BF"/>
    <w:rsid w:val="005013CB"/>
    <w:rsid w:val="0050163E"/>
    <w:rsid w:val="00501854"/>
    <w:rsid w:val="00502441"/>
    <w:rsid w:val="0050600B"/>
    <w:rsid w:val="00506B6F"/>
    <w:rsid w:val="0051006F"/>
    <w:rsid w:val="00512684"/>
    <w:rsid w:val="00512E96"/>
    <w:rsid w:val="0051392A"/>
    <w:rsid w:val="00515C48"/>
    <w:rsid w:val="00515EC0"/>
    <w:rsid w:val="00516BFC"/>
    <w:rsid w:val="005203AD"/>
    <w:rsid w:val="00520F63"/>
    <w:rsid w:val="00521F17"/>
    <w:rsid w:val="005221D5"/>
    <w:rsid w:val="00523C67"/>
    <w:rsid w:val="00526258"/>
    <w:rsid w:val="00527E19"/>
    <w:rsid w:val="0053507A"/>
    <w:rsid w:val="00535516"/>
    <w:rsid w:val="005417B5"/>
    <w:rsid w:val="00543497"/>
    <w:rsid w:val="00543519"/>
    <w:rsid w:val="00543E14"/>
    <w:rsid w:val="0054402C"/>
    <w:rsid w:val="005459AD"/>
    <w:rsid w:val="0055233E"/>
    <w:rsid w:val="00553DA7"/>
    <w:rsid w:val="005566D1"/>
    <w:rsid w:val="005576DC"/>
    <w:rsid w:val="00560B95"/>
    <w:rsid w:val="005665D2"/>
    <w:rsid w:val="00567345"/>
    <w:rsid w:val="005673D4"/>
    <w:rsid w:val="00567587"/>
    <w:rsid w:val="00570237"/>
    <w:rsid w:val="005711BC"/>
    <w:rsid w:val="00571325"/>
    <w:rsid w:val="00571717"/>
    <w:rsid w:val="00572332"/>
    <w:rsid w:val="00573E57"/>
    <w:rsid w:val="0057432D"/>
    <w:rsid w:val="00575518"/>
    <w:rsid w:val="00575CD1"/>
    <w:rsid w:val="00577204"/>
    <w:rsid w:val="00582102"/>
    <w:rsid w:val="005823C9"/>
    <w:rsid w:val="00582F4D"/>
    <w:rsid w:val="005834DB"/>
    <w:rsid w:val="005839C6"/>
    <w:rsid w:val="005844BF"/>
    <w:rsid w:val="005866F2"/>
    <w:rsid w:val="00590567"/>
    <w:rsid w:val="0059136B"/>
    <w:rsid w:val="00591C42"/>
    <w:rsid w:val="00592A53"/>
    <w:rsid w:val="00592DC9"/>
    <w:rsid w:val="00592F30"/>
    <w:rsid w:val="005931C4"/>
    <w:rsid w:val="0059361A"/>
    <w:rsid w:val="00594E32"/>
    <w:rsid w:val="005957C3"/>
    <w:rsid w:val="0059625A"/>
    <w:rsid w:val="00597D03"/>
    <w:rsid w:val="005A2038"/>
    <w:rsid w:val="005A35C4"/>
    <w:rsid w:val="005A4002"/>
    <w:rsid w:val="005A4031"/>
    <w:rsid w:val="005A7964"/>
    <w:rsid w:val="005B099A"/>
    <w:rsid w:val="005B3564"/>
    <w:rsid w:val="005B777D"/>
    <w:rsid w:val="005B7B6F"/>
    <w:rsid w:val="005C07EE"/>
    <w:rsid w:val="005C2C0B"/>
    <w:rsid w:val="005C2E1A"/>
    <w:rsid w:val="005C2EBA"/>
    <w:rsid w:val="005C36A7"/>
    <w:rsid w:val="005C37F6"/>
    <w:rsid w:val="005C49D2"/>
    <w:rsid w:val="005C66D6"/>
    <w:rsid w:val="005C6DB0"/>
    <w:rsid w:val="005D2701"/>
    <w:rsid w:val="005D40BD"/>
    <w:rsid w:val="005E0396"/>
    <w:rsid w:val="005E0E7A"/>
    <w:rsid w:val="005E3030"/>
    <w:rsid w:val="005E3791"/>
    <w:rsid w:val="005E4C4B"/>
    <w:rsid w:val="005E559C"/>
    <w:rsid w:val="005E5BD7"/>
    <w:rsid w:val="005E6C9F"/>
    <w:rsid w:val="005E6F0F"/>
    <w:rsid w:val="005F39CC"/>
    <w:rsid w:val="005F4A62"/>
    <w:rsid w:val="005F5C5F"/>
    <w:rsid w:val="005F6016"/>
    <w:rsid w:val="005F64B9"/>
    <w:rsid w:val="005F7230"/>
    <w:rsid w:val="005F79F4"/>
    <w:rsid w:val="00600AA9"/>
    <w:rsid w:val="00601326"/>
    <w:rsid w:val="00601BD5"/>
    <w:rsid w:val="00603CAD"/>
    <w:rsid w:val="006052F6"/>
    <w:rsid w:val="006059B0"/>
    <w:rsid w:val="00606187"/>
    <w:rsid w:val="00606ECF"/>
    <w:rsid w:val="006128FD"/>
    <w:rsid w:val="006144A4"/>
    <w:rsid w:val="00615AA1"/>
    <w:rsid w:val="00615B68"/>
    <w:rsid w:val="00616793"/>
    <w:rsid w:val="006203F1"/>
    <w:rsid w:val="00621C73"/>
    <w:rsid w:val="00622814"/>
    <w:rsid w:val="00622B3A"/>
    <w:rsid w:val="0062464F"/>
    <w:rsid w:val="006263B9"/>
    <w:rsid w:val="00630D25"/>
    <w:rsid w:val="006315D9"/>
    <w:rsid w:val="0063224D"/>
    <w:rsid w:val="00633ADD"/>
    <w:rsid w:val="006346D8"/>
    <w:rsid w:val="00634854"/>
    <w:rsid w:val="0063569C"/>
    <w:rsid w:val="00636AE3"/>
    <w:rsid w:val="00640E09"/>
    <w:rsid w:val="006417BD"/>
    <w:rsid w:val="00643408"/>
    <w:rsid w:val="00644C16"/>
    <w:rsid w:val="00644D30"/>
    <w:rsid w:val="00645515"/>
    <w:rsid w:val="00646A34"/>
    <w:rsid w:val="006504B3"/>
    <w:rsid w:val="00650BB8"/>
    <w:rsid w:val="00651A65"/>
    <w:rsid w:val="00651B3E"/>
    <w:rsid w:val="00651F58"/>
    <w:rsid w:val="00654126"/>
    <w:rsid w:val="00654274"/>
    <w:rsid w:val="0065446E"/>
    <w:rsid w:val="00660656"/>
    <w:rsid w:val="00664331"/>
    <w:rsid w:val="00664708"/>
    <w:rsid w:val="0066544E"/>
    <w:rsid w:val="006658B0"/>
    <w:rsid w:val="00666371"/>
    <w:rsid w:val="0066681C"/>
    <w:rsid w:val="00666BE8"/>
    <w:rsid w:val="006708EB"/>
    <w:rsid w:val="00670B85"/>
    <w:rsid w:val="00670E6A"/>
    <w:rsid w:val="006728CA"/>
    <w:rsid w:val="00673A82"/>
    <w:rsid w:val="00675F09"/>
    <w:rsid w:val="00676656"/>
    <w:rsid w:val="0068117D"/>
    <w:rsid w:val="0068247F"/>
    <w:rsid w:val="00684E96"/>
    <w:rsid w:val="00685D72"/>
    <w:rsid w:val="00686915"/>
    <w:rsid w:val="0068774E"/>
    <w:rsid w:val="00690209"/>
    <w:rsid w:val="00690E47"/>
    <w:rsid w:val="00691E0E"/>
    <w:rsid w:val="006921EE"/>
    <w:rsid w:val="006924C3"/>
    <w:rsid w:val="006935BC"/>
    <w:rsid w:val="00694201"/>
    <w:rsid w:val="00695D76"/>
    <w:rsid w:val="006A0C52"/>
    <w:rsid w:val="006A0CCA"/>
    <w:rsid w:val="006A1CC4"/>
    <w:rsid w:val="006A20F0"/>
    <w:rsid w:val="006A3A74"/>
    <w:rsid w:val="006A3F96"/>
    <w:rsid w:val="006B110B"/>
    <w:rsid w:val="006B5BE5"/>
    <w:rsid w:val="006B5C67"/>
    <w:rsid w:val="006B699A"/>
    <w:rsid w:val="006B7724"/>
    <w:rsid w:val="006B7BDE"/>
    <w:rsid w:val="006C2189"/>
    <w:rsid w:val="006C3329"/>
    <w:rsid w:val="006C459F"/>
    <w:rsid w:val="006C4DE1"/>
    <w:rsid w:val="006C50FD"/>
    <w:rsid w:val="006C5B45"/>
    <w:rsid w:val="006C5F45"/>
    <w:rsid w:val="006C6E98"/>
    <w:rsid w:val="006C7649"/>
    <w:rsid w:val="006C7EE2"/>
    <w:rsid w:val="006D1633"/>
    <w:rsid w:val="006D262F"/>
    <w:rsid w:val="006D32CE"/>
    <w:rsid w:val="006D4A67"/>
    <w:rsid w:val="006D6B50"/>
    <w:rsid w:val="006E0C86"/>
    <w:rsid w:val="006E264F"/>
    <w:rsid w:val="006E2A9C"/>
    <w:rsid w:val="006E35D5"/>
    <w:rsid w:val="006E5F07"/>
    <w:rsid w:val="006E6256"/>
    <w:rsid w:val="006E7B09"/>
    <w:rsid w:val="006F0B38"/>
    <w:rsid w:val="006F0BC0"/>
    <w:rsid w:val="006F3A07"/>
    <w:rsid w:val="006F4179"/>
    <w:rsid w:val="006F72F4"/>
    <w:rsid w:val="006F7BF1"/>
    <w:rsid w:val="006F7F4A"/>
    <w:rsid w:val="0070039F"/>
    <w:rsid w:val="0070198B"/>
    <w:rsid w:val="00702304"/>
    <w:rsid w:val="00702720"/>
    <w:rsid w:val="007032FE"/>
    <w:rsid w:val="007058C5"/>
    <w:rsid w:val="007062E4"/>
    <w:rsid w:val="00707626"/>
    <w:rsid w:val="0071141C"/>
    <w:rsid w:val="00712658"/>
    <w:rsid w:val="007130A2"/>
    <w:rsid w:val="007158AB"/>
    <w:rsid w:val="0071695C"/>
    <w:rsid w:val="0072250B"/>
    <w:rsid w:val="0072292A"/>
    <w:rsid w:val="00726C06"/>
    <w:rsid w:val="00727AC2"/>
    <w:rsid w:val="00730DA8"/>
    <w:rsid w:val="00732105"/>
    <w:rsid w:val="007328BC"/>
    <w:rsid w:val="007353CF"/>
    <w:rsid w:val="00740304"/>
    <w:rsid w:val="00740F4D"/>
    <w:rsid w:val="00741F66"/>
    <w:rsid w:val="00744784"/>
    <w:rsid w:val="007449EF"/>
    <w:rsid w:val="00745F4B"/>
    <w:rsid w:val="00746B12"/>
    <w:rsid w:val="007479EC"/>
    <w:rsid w:val="007513D4"/>
    <w:rsid w:val="00754E4E"/>
    <w:rsid w:val="00756550"/>
    <w:rsid w:val="00757393"/>
    <w:rsid w:val="00765627"/>
    <w:rsid w:val="00765B02"/>
    <w:rsid w:val="007677FE"/>
    <w:rsid w:val="007702F5"/>
    <w:rsid w:val="007703DD"/>
    <w:rsid w:val="007707C7"/>
    <w:rsid w:val="007717A8"/>
    <w:rsid w:val="00771D9E"/>
    <w:rsid w:val="00771E7E"/>
    <w:rsid w:val="00773DA2"/>
    <w:rsid w:val="00774636"/>
    <w:rsid w:val="007767BF"/>
    <w:rsid w:val="00777366"/>
    <w:rsid w:val="00782414"/>
    <w:rsid w:val="0078389B"/>
    <w:rsid w:val="0078422B"/>
    <w:rsid w:val="007842D0"/>
    <w:rsid w:val="00784A16"/>
    <w:rsid w:val="007863E4"/>
    <w:rsid w:val="007873F5"/>
    <w:rsid w:val="0078741A"/>
    <w:rsid w:val="007923EF"/>
    <w:rsid w:val="00793566"/>
    <w:rsid w:val="007949C1"/>
    <w:rsid w:val="00794A1E"/>
    <w:rsid w:val="00794C16"/>
    <w:rsid w:val="00794F3F"/>
    <w:rsid w:val="00795BCA"/>
    <w:rsid w:val="00795C52"/>
    <w:rsid w:val="007A1C56"/>
    <w:rsid w:val="007A39FE"/>
    <w:rsid w:val="007A42D1"/>
    <w:rsid w:val="007A63C8"/>
    <w:rsid w:val="007A6C29"/>
    <w:rsid w:val="007A6EDA"/>
    <w:rsid w:val="007A7AE1"/>
    <w:rsid w:val="007B2AFC"/>
    <w:rsid w:val="007B5D8A"/>
    <w:rsid w:val="007B624A"/>
    <w:rsid w:val="007B6F23"/>
    <w:rsid w:val="007C11D6"/>
    <w:rsid w:val="007C1C42"/>
    <w:rsid w:val="007C3A0B"/>
    <w:rsid w:val="007C3DB5"/>
    <w:rsid w:val="007C4AC4"/>
    <w:rsid w:val="007C5686"/>
    <w:rsid w:val="007C5E5C"/>
    <w:rsid w:val="007D22E1"/>
    <w:rsid w:val="007D28C3"/>
    <w:rsid w:val="007D2E96"/>
    <w:rsid w:val="007D3C6C"/>
    <w:rsid w:val="007D4350"/>
    <w:rsid w:val="007D4C12"/>
    <w:rsid w:val="007D50B5"/>
    <w:rsid w:val="007D5AA8"/>
    <w:rsid w:val="007D61AA"/>
    <w:rsid w:val="007D6BC7"/>
    <w:rsid w:val="007E07BA"/>
    <w:rsid w:val="007E1A7F"/>
    <w:rsid w:val="007E2216"/>
    <w:rsid w:val="007E4220"/>
    <w:rsid w:val="007F26A8"/>
    <w:rsid w:val="007F2B93"/>
    <w:rsid w:val="007F36E6"/>
    <w:rsid w:val="007F44CF"/>
    <w:rsid w:val="007F5EFD"/>
    <w:rsid w:val="007F7A41"/>
    <w:rsid w:val="0080111A"/>
    <w:rsid w:val="00801A46"/>
    <w:rsid w:val="0080216E"/>
    <w:rsid w:val="00803CE2"/>
    <w:rsid w:val="0080443A"/>
    <w:rsid w:val="008075B5"/>
    <w:rsid w:val="008077F5"/>
    <w:rsid w:val="008079C7"/>
    <w:rsid w:val="008126C6"/>
    <w:rsid w:val="00813B11"/>
    <w:rsid w:val="008142F7"/>
    <w:rsid w:val="00815BA3"/>
    <w:rsid w:val="00816C69"/>
    <w:rsid w:val="00816D6B"/>
    <w:rsid w:val="008172BE"/>
    <w:rsid w:val="00817E33"/>
    <w:rsid w:val="0082178F"/>
    <w:rsid w:val="00821DDA"/>
    <w:rsid w:val="00823CFA"/>
    <w:rsid w:val="00824E89"/>
    <w:rsid w:val="00826D30"/>
    <w:rsid w:val="00830C4D"/>
    <w:rsid w:val="00830D0E"/>
    <w:rsid w:val="008314A2"/>
    <w:rsid w:val="00832C1E"/>
    <w:rsid w:val="00833999"/>
    <w:rsid w:val="00833ACF"/>
    <w:rsid w:val="008342AF"/>
    <w:rsid w:val="00834E4A"/>
    <w:rsid w:val="008351D1"/>
    <w:rsid w:val="0083599D"/>
    <w:rsid w:val="00837E5C"/>
    <w:rsid w:val="00841815"/>
    <w:rsid w:val="00842264"/>
    <w:rsid w:val="00847CAF"/>
    <w:rsid w:val="008503C1"/>
    <w:rsid w:val="008508A5"/>
    <w:rsid w:val="00851894"/>
    <w:rsid w:val="00852BA0"/>
    <w:rsid w:val="00853E64"/>
    <w:rsid w:val="00856A99"/>
    <w:rsid w:val="00856D46"/>
    <w:rsid w:val="008570DD"/>
    <w:rsid w:val="0086038A"/>
    <w:rsid w:val="00862576"/>
    <w:rsid w:val="00862F2E"/>
    <w:rsid w:val="00864BFA"/>
    <w:rsid w:val="00865A83"/>
    <w:rsid w:val="00866017"/>
    <w:rsid w:val="00867EBC"/>
    <w:rsid w:val="00871FF4"/>
    <w:rsid w:val="008744B2"/>
    <w:rsid w:val="008761E9"/>
    <w:rsid w:val="00876C29"/>
    <w:rsid w:val="00876D62"/>
    <w:rsid w:val="008810C3"/>
    <w:rsid w:val="0088381D"/>
    <w:rsid w:val="008864C1"/>
    <w:rsid w:val="00886C2A"/>
    <w:rsid w:val="00890A34"/>
    <w:rsid w:val="00891495"/>
    <w:rsid w:val="00891663"/>
    <w:rsid w:val="00891B61"/>
    <w:rsid w:val="00891BEC"/>
    <w:rsid w:val="00895D27"/>
    <w:rsid w:val="00896D8F"/>
    <w:rsid w:val="008974A1"/>
    <w:rsid w:val="008A071C"/>
    <w:rsid w:val="008A091F"/>
    <w:rsid w:val="008A0AED"/>
    <w:rsid w:val="008A271A"/>
    <w:rsid w:val="008A2FAC"/>
    <w:rsid w:val="008B0225"/>
    <w:rsid w:val="008B1CEB"/>
    <w:rsid w:val="008B700E"/>
    <w:rsid w:val="008B739A"/>
    <w:rsid w:val="008C23E5"/>
    <w:rsid w:val="008C2CB5"/>
    <w:rsid w:val="008C533D"/>
    <w:rsid w:val="008C582D"/>
    <w:rsid w:val="008C794B"/>
    <w:rsid w:val="008C7B08"/>
    <w:rsid w:val="008D251C"/>
    <w:rsid w:val="008D2E40"/>
    <w:rsid w:val="008D3BBC"/>
    <w:rsid w:val="008D41DD"/>
    <w:rsid w:val="008D4CCC"/>
    <w:rsid w:val="008D536A"/>
    <w:rsid w:val="008E017B"/>
    <w:rsid w:val="008E0C6C"/>
    <w:rsid w:val="008E14B3"/>
    <w:rsid w:val="008E28B0"/>
    <w:rsid w:val="008E2DEF"/>
    <w:rsid w:val="008E3537"/>
    <w:rsid w:val="008E37D7"/>
    <w:rsid w:val="008E3FB0"/>
    <w:rsid w:val="008E4ED7"/>
    <w:rsid w:val="008E5E6D"/>
    <w:rsid w:val="008F1880"/>
    <w:rsid w:val="008F2619"/>
    <w:rsid w:val="008F522A"/>
    <w:rsid w:val="008F7EA4"/>
    <w:rsid w:val="00900A0D"/>
    <w:rsid w:val="00900A74"/>
    <w:rsid w:val="00901188"/>
    <w:rsid w:val="00903F45"/>
    <w:rsid w:val="00906DA5"/>
    <w:rsid w:val="009103AA"/>
    <w:rsid w:val="009118AD"/>
    <w:rsid w:val="00912944"/>
    <w:rsid w:val="00913DB5"/>
    <w:rsid w:val="009144AD"/>
    <w:rsid w:val="00916A6D"/>
    <w:rsid w:val="00921E04"/>
    <w:rsid w:val="009225CF"/>
    <w:rsid w:val="00922B0C"/>
    <w:rsid w:val="00922DAD"/>
    <w:rsid w:val="00923BB4"/>
    <w:rsid w:val="00923E88"/>
    <w:rsid w:val="00927D7C"/>
    <w:rsid w:val="00930109"/>
    <w:rsid w:val="009311F5"/>
    <w:rsid w:val="009326B2"/>
    <w:rsid w:val="00932B5A"/>
    <w:rsid w:val="00934A44"/>
    <w:rsid w:val="00935299"/>
    <w:rsid w:val="00935778"/>
    <w:rsid w:val="009373C0"/>
    <w:rsid w:val="00937FCD"/>
    <w:rsid w:val="0094063E"/>
    <w:rsid w:val="00940A38"/>
    <w:rsid w:val="00941667"/>
    <w:rsid w:val="00944069"/>
    <w:rsid w:val="0094488D"/>
    <w:rsid w:val="00944C87"/>
    <w:rsid w:val="00944E9A"/>
    <w:rsid w:val="0094513F"/>
    <w:rsid w:val="009460BC"/>
    <w:rsid w:val="009512AD"/>
    <w:rsid w:val="0095183B"/>
    <w:rsid w:val="00951A1C"/>
    <w:rsid w:val="00954510"/>
    <w:rsid w:val="0095464A"/>
    <w:rsid w:val="009553BF"/>
    <w:rsid w:val="00957558"/>
    <w:rsid w:val="0096022C"/>
    <w:rsid w:val="00964BDD"/>
    <w:rsid w:val="00965ADF"/>
    <w:rsid w:val="00966BAF"/>
    <w:rsid w:val="009708B8"/>
    <w:rsid w:val="00971903"/>
    <w:rsid w:val="00972994"/>
    <w:rsid w:val="0097380C"/>
    <w:rsid w:val="00973D1A"/>
    <w:rsid w:val="009740EE"/>
    <w:rsid w:val="00975330"/>
    <w:rsid w:val="00975D29"/>
    <w:rsid w:val="00976048"/>
    <w:rsid w:val="009772A1"/>
    <w:rsid w:val="00977332"/>
    <w:rsid w:val="0098476F"/>
    <w:rsid w:val="00984F11"/>
    <w:rsid w:val="009859FE"/>
    <w:rsid w:val="00986995"/>
    <w:rsid w:val="00986E9D"/>
    <w:rsid w:val="00986F05"/>
    <w:rsid w:val="0099010B"/>
    <w:rsid w:val="00992988"/>
    <w:rsid w:val="00994193"/>
    <w:rsid w:val="0099495D"/>
    <w:rsid w:val="00996EAC"/>
    <w:rsid w:val="009A2E3C"/>
    <w:rsid w:val="009A3E11"/>
    <w:rsid w:val="009A627E"/>
    <w:rsid w:val="009B00AB"/>
    <w:rsid w:val="009B071F"/>
    <w:rsid w:val="009B11C3"/>
    <w:rsid w:val="009B3D3D"/>
    <w:rsid w:val="009B4579"/>
    <w:rsid w:val="009B5147"/>
    <w:rsid w:val="009B5378"/>
    <w:rsid w:val="009B57B8"/>
    <w:rsid w:val="009B596E"/>
    <w:rsid w:val="009B7950"/>
    <w:rsid w:val="009B7CCF"/>
    <w:rsid w:val="009C07E6"/>
    <w:rsid w:val="009C2322"/>
    <w:rsid w:val="009C3EDF"/>
    <w:rsid w:val="009C4CFA"/>
    <w:rsid w:val="009C4EDC"/>
    <w:rsid w:val="009C57A0"/>
    <w:rsid w:val="009C7C50"/>
    <w:rsid w:val="009D0911"/>
    <w:rsid w:val="009D24E2"/>
    <w:rsid w:val="009D6C57"/>
    <w:rsid w:val="009D71BA"/>
    <w:rsid w:val="009E05EA"/>
    <w:rsid w:val="009E2CC3"/>
    <w:rsid w:val="009E55A5"/>
    <w:rsid w:val="009F0960"/>
    <w:rsid w:val="009F510A"/>
    <w:rsid w:val="00A001F6"/>
    <w:rsid w:val="00A01AF1"/>
    <w:rsid w:val="00A035A7"/>
    <w:rsid w:val="00A04EE1"/>
    <w:rsid w:val="00A04FDB"/>
    <w:rsid w:val="00A0639E"/>
    <w:rsid w:val="00A065C6"/>
    <w:rsid w:val="00A10B33"/>
    <w:rsid w:val="00A14C28"/>
    <w:rsid w:val="00A15E21"/>
    <w:rsid w:val="00A173A2"/>
    <w:rsid w:val="00A17804"/>
    <w:rsid w:val="00A203EC"/>
    <w:rsid w:val="00A232BD"/>
    <w:rsid w:val="00A2421F"/>
    <w:rsid w:val="00A266D3"/>
    <w:rsid w:val="00A30163"/>
    <w:rsid w:val="00A308B0"/>
    <w:rsid w:val="00A308DB"/>
    <w:rsid w:val="00A31BD8"/>
    <w:rsid w:val="00A35525"/>
    <w:rsid w:val="00A356BA"/>
    <w:rsid w:val="00A37810"/>
    <w:rsid w:val="00A42DDE"/>
    <w:rsid w:val="00A43386"/>
    <w:rsid w:val="00A472EC"/>
    <w:rsid w:val="00A473F0"/>
    <w:rsid w:val="00A4740E"/>
    <w:rsid w:val="00A47B70"/>
    <w:rsid w:val="00A52623"/>
    <w:rsid w:val="00A547B4"/>
    <w:rsid w:val="00A54B1F"/>
    <w:rsid w:val="00A55158"/>
    <w:rsid w:val="00A55172"/>
    <w:rsid w:val="00A55E91"/>
    <w:rsid w:val="00A56856"/>
    <w:rsid w:val="00A56875"/>
    <w:rsid w:val="00A60FF6"/>
    <w:rsid w:val="00A62700"/>
    <w:rsid w:val="00A6403D"/>
    <w:rsid w:val="00A64932"/>
    <w:rsid w:val="00A64C93"/>
    <w:rsid w:val="00A658A3"/>
    <w:rsid w:val="00A658D9"/>
    <w:rsid w:val="00A7057D"/>
    <w:rsid w:val="00A712B9"/>
    <w:rsid w:val="00A7286A"/>
    <w:rsid w:val="00A73093"/>
    <w:rsid w:val="00A7439F"/>
    <w:rsid w:val="00A744E0"/>
    <w:rsid w:val="00A76DB7"/>
    <w:rsid w:val="00A76F69"/>
    <w:rsid w:val="00A774E3"/>
    <w:rsid w:val="00A77A07"/>
    <w:rsid w:val="00A8121E"/>
    <w:rsid w:val="00A81942"/>
    <w:rsid w:val="00A83F6B"/>
    <w:rsid w:val="00A8473E"/>
    <w:rsid w:val="00A84E7F"/>
    <w:rsid w:val="00A87088"/>
    <w:rsid w:val="00A90542"/>
    <w:rsid w:val="00A92A43"/>
    <w:rsid w:val="00A9373E"/>
    <w:rsid w:val="00A9521A"/>
    <w:rsid w:val="00A97DE1"/>
    <w:rsid w:val="00AA016F"/>
    <w:rsid w:val="00AA277B"/>
    <w:rsid w:val="00AA4C10"/>
    <w:rsid w:val="00AA6D00"/>
    <w:rsid w:val="00AB02D9"/>
    <w:rsid w:val="00AB2848"/>
    <w:rsid w:val="00AB3A1B"/>
    <w:rsid w:val="00AB62EE"/>
    <w:rsid w:val="00AB6561"/>
    <w:rsid w:val="00AB65FE"/>
    <w:rsid w:val="00AB6BCE"/>
    <w:rsid w:val="00AC09A0"/>
    <w:rsid w:val="00AC0F99"/>
    <w:rsid w:val="00AC132B"/>
    <w:rsid w:val="00AC1592"/>
    <w:rsid w:val="00AC1723"/>
    <w:rsid w:val="00AC29A3"/>
    <w:rsid w:val="00AC63DC"/>
    <w:rsid w:val="00AC6A37"/>
    <w:rsid w:val="00AC70B1"/>
    <w:rsid w:val="00AD0430"/>
    <w:rsid w:val="00AD5512"/>
    <w:rsid w:val="00AD57BE"/>
    <w:rsid w:val="00AD591A"/>
    <w:rsid w:val="00AD5F06"/>
    <w:rsid w:val="00AD6C79"/>
    <w:rsid w:val="00AD75F4"/>
    <w:rsid w:val="00AE09B1"/>
    <w:rsid w:val="00AE1165"/>
    <w:rsid w:val="00AE3184"/>
    <w:rsid w:val="00AF10D8"/>
    <w:rsid w:val="00AF14B5"/>
    <w:rsid w:val="00AF1D35"/>
    <w:rsid w:val="00AF32DF"/>
    <w:rsid w:val="00AF54E9"/>
    <w:rsid w:val="00AF7141"/>
    <w:rsid w:val="00B00009"/>
    <w:rsid w:val="00B01AF9"/>
    <w:rsid w:val="00B02286"/>
    <w:rsid w:val="00B042BA"/>
    <w:rsid w:val="00B066F9"/>
    <w:rsid w:val="00B1137A"/>
    <w:rsid w:val="00B12321"/>
    <w:rsid w:val="00B12FDF"/>
    <w:rsid w:val="00B147A3"/>
    <w:rsid w:val="00B14A5A"/>
    <w:rsid w:val="00B156B9"/>
    <w:rsid w:val="00B15B63"/>
    <w:rsid w:val="00B17BD6"/>
    <w:rsid w:val="00B2012F"/>
    <w:rsid w:val="00B20139"/>
    <w:rsid w:val="00B20B09"/>
    <w:rsid w:val="00B23D8C"/>
    <w:rsid w:val="00B240CF"/>
    <w:rsid w:val="00B2459E"/>
    <w:rsid w:val="00B258B2"/>
    <w:rsid w:val="00B31354"/>
    <w:rsid w:val="00B32580"/>
    <w:rsid w:val="00B326B2"/>
    <w:rsid w:val="00B33FAC"/>
    <w:rsid w:val="00B36B12"/>
    <w:rsid w:val="00B41D29"/>
    <w:rsid w:val="00B42B55"/>
    <w:rsid w:val="00B45075"/>
    <w:rsid w:val="00B4641D"/>
    <w:rsid w:val="00B47120"/>
    <w:rsid w:val="00B475B2"/>
    <w:rsid w:val="00B47884"/>
    <w:rsid w:val="00B47E4A"/>
    <w:rsid w:val="00B47ED5"/>
    <w:rsid w:val="00B51CEF"/>
    <w:rsid w:val="00B53367"/>
    <w:rsid w:val="00B54320"/>
    <w:rsid w:val="00B571A4"/>
    <w:rsid w:val="00B579F6"/>
    <w:rsid w:val="00B6334D"/>
    <w:rsid w:val="00B65F80"/>
    <w:rsid w:val="00B70DBE"/>
    <w:rsid w:val="00B73EEB"/>
    <w:rsid w:val="00B74F5B"/>
    <w:rsid w:val="00B7693E"/>
    <w:rsid w:val="00B77323"/>
    <w:rsid w:val="00B778FA"/>
    <w:rsid w:val="00B82E41"/>
    <w:rsid w:val="00B8389C"/>
    <w:rsid w:val="00B8624C"/>
    <w:rsid w:val="00B8719F"/>
    <w:rsid w:val="00B87E94"/>
    <w:rsid w:val="00B9077F"/>
    <w:rsid w:val="00B920FE"/>
    <w:rsid w:val="00B92E3A"/>
    <w:rsid w:val="00B9384E"/>
    <w:rsid w:val="00B95715"/>
    <w:rsid w:val="00B95D81"/>
    <w:rsid w:val="00B974B6"/>
    <w:rsid w:val="00BA036D"/>
    <w:rsid w:val="00BA0940"/>
    <w:rsid w:val="00BA23CD"/>
    <w:rsid w:val="00BA384F"/>
    <w:rsid w:val="00BA73C6"/>
    <w:rsid w:val="00BA7591"/>
    <w:rsid w:val="00BB03C3"/>
    <w:rsid w:val="00BB3093"/>
    <w:rsid w:val="00BB381F"/>
    <w:rsid w:val="00BB72AE"/>
    <w:rsid w:val="00BC10A0"/>
    <w:rsid w:val="00BC2A17"/>
    <w:rsid w:val="00BC3DB3"/>
    <w:rsid w:val="00BC4551"/>
    <w:rsid w:val="00BC511E"/>
    <w:rsid w:val="00BC584C"/>
    <w:rsid w:val="00BC6DE0"/>
    <w:rsid w:val="00BC71BC"/>
    <w:rsid w:val="00BC7E20"/>
    <w:rsid w:val="00BD0DB2"/>
    <w:rsid w:val="00BD16FB"/>
    <w:rsid w:val="00BD24CB"/>
    <w:rsid w:val="00BD3B4D"/>
    <w:rsid w:val="00BD42FD"/>
    <w:rsid w:val="00BD64B3"/>
    <w:rsid w:val="00BE055F"/>
    <w:rsid w:val="00BE140B"/>
    <w:rsid w:val="00BE16CB"/>
    <w:rsid w:val="00BE16F2"/>
    <w:rsid w:val="00BE26F3"/>
    <w:rsid w:val="00BE6211"/>
    <w:rsid w:val="00BE6A7A"/>
    <w:rsid w:val="00BE6CAC"/>
    <w:rsid w:val="00BE6D9C"/>
    <w:rsid w:val="00BF0836"/>
    <w:rsid w:val="00BF0D93"/>
    <w:rsid w:val="00BF0DF4"/>
    <w:rsid w:val="00BF4F5E"/>
    <w:rsid w:val="00BF61C1"/>
    <w:rsid w:val="00C07109"/>
    <w:rsid w:val="00C10EA1"/>
    <w:rsid w:val="00C1343B"/>
    <w:rsid w:val="00C135B8"/>
    <w:rsid w:val="00C159C6"/>
    <w:rsid w:val="00C21110"/>
    <w:rsid w:val="00C22D99"/>
    <w:rsid w:val="00C23408"/>
    <w:rsid w:val="00C23CCB"/>
    <w:rsid w:val="00C27E47"/>
    <w:rsid w:val="00C31644"/>
    <w:rsid w:val="00C318C0"/>
    <w:rsid w:val="00C347EC"/>
    <w:rsid w:val="00C34921"/>
    <w:rsid w:val="00C37A6D"/>
    <w:rsid w:val="00C40C37"/>
    <w:rsid w:val="00C427BB"/>
    <w:rsid w:val="00C437F4"/>
    <w:rsid w:val="00C43EFF"/>
    <w:rsid w:val="00C444C9"/>
    <w:rsid w:val="00C44BE8"/>
    <w:rsid w:val="00C456CB"/>
    <w:rsid w:val="00C45C18"/>
    <w:rsid w:val="00C471F2"/>
    <w:rsid w:val="00C5333D"/>
    <w:rsid w:val="00C53FC1"/>
    <w:rsid w:val="00C54B55"/>
    <w:rsid w:val="00C577AD"/>
    <w:rsid w:val="00C637E8"/>
    <w:rsid w:val="00C656A1"/>
    <w:rsid w:val="00C66D39"/>
    <w:rsid w:val="00C67AA4"/>
    <w:rsid w:val="00C73AAE"/>
    <w:rsid w:val="00C759CF"/>
    <w:rsid w:val="00C76142"/>
    <w:rsid w:val="00C762E3"/>
    <w:rsid w:val="00C76E93"/>
    <w:rsid w:val="00C77157"/>
    <w:rsid w:val="00C805B7"/>
    <w:rsid w:val="00C80B32"/>
    <w:rsid w:val="00C80BCC"/>
    <w:rsid w:val="00C80F83"/>
    <w:rsid w:val="00C8337F"/>
    <w:rsid w:val="00C8534A"/>
    <w:rsid w:val="00C870D0"/>
    <w:rsid w:val="00C9160A"/>
    <w:rsid w:val="00C91FE9"/>
    <w:rsid w:val="00C938DA"/>
    <w:rsid w:val="00C93A98"/>
    <w:rsid w:val="00C9597D"/>
    <w:rsid w:val="00CA0700"/>
    <w:rsid w:val="00CA18EF"/>
    <w:rsid w:val="00CA1C23"/>
    <w:rsid w:val="00CA5415"/>
    <w:rsid w:val="00CA563A"/>
    <w:rsid w:val="00CA65D8"/>
    <w:rsid w:val="00CB05A0"/>
    <w:rsid w:val="00CB1495"/>
    <w:rsid w:val="00CB2583"/>
    <w:rsid w:val="00CB3469"/>
    <w:rsid w:val="00CB4006"/>
    <w:rsid w:val="00CB4471"/>
    <w:rsid w:val="00CB6D1E"/>
    <w:rsid w:val="00CB781A"/>
    <w:rsid w:val="00CB7A5E"/>
    <w:rsid w:val="00CC16B0"/>
    <w:rsid w:val="00CC46AD"/>
    <w:rsid w:val="00CC5042"/>
    <w:rsid w:val="00CC6158"/>
    <w:rsid w:val="00CC6E28"/>
    <w:rsid w:val="00CD014D"/>
    <w:rsid w:val="00CD10A4"/>
    <w:rsid w:val="00CD3755"/>
    <w:rsid w:val="00CD53B0"/>
    <w:rsid w:val="00CD6C45"/>
    <w:rsid w:val="00CD6EFF"/>
    <w:rsid w:val="00CD7E6F"/>
    <w:rsid w:val="00CE0190"/>
    <w:rsid w:val="00CE0C8D"/>
    <w:rsid w:val="00CE2C36"/>
    <w:rsid w:val="00CE5983"/>
    <w:rsid w:val="00CE5FB0"/>
    <w:rsid w:val="00CE6877"/>
    <w:rsid w:val="00CE690A"/>
    <w:rsid w:val="00CF2AEA"/>
    <w:rsid w:val="00CF2E47"/>
    <w:rsid w:val="00CF54B7"/>
    <w:rsid w:val="00CF6DB9"/>
    <w:rsid w:val="00CF71D8"/>
    <w:rsid w:val="00D01342"/>
    <w:rsid w:val="00D01745"/>
    <w:rsid w:val="00D01ACF"/>
    <w:rsid w:val="00D0211E"/>
    <w:rsid w:val="00D039E4"/>
    <w:rsid w:val="00D0417E"/>
    <w:rsid w:val="00D06C34"/>
    <w:rsid w:val="00D07F19"/>
    <w:rsid w:val="00D1074A"/>
    <w:rsid w:val="00D109DF"/>
    <w:rsid w:val="00D10A62"/>
    <w:rsid w:val="00D1180F"/>
    <w:rsid w:val="00D12039"/>
    <w:rsid w:val="00D12237"/>
    <w:rsid w:val="00D1317A"/>
    <w:rsid w:val="00D14819"/>
    <w:rsid w:val="00D1556A"/>
    <w:rsid w:val="00D15869"/>
    <w:rsid w:val="00D15B87"/>
    <w:rsid w:val="00D15F9C"/>
    <w:rsid w:val="00D228BB"/>
    <w:rsid w:val="00D22E78"/>
    <w:rsid w:val="00D24148"/>
    <w:rsid w:val="00D248A2"/>
    <w:rsid w:val="00D25273"/>
    <w:rsid w:val="00D30890"/>
    <w:rsid w:val="00D3349C"/>
    <w:rsid w:val="00D3374B"/>
    <w:rsid w:val="00D37E11"/>
    <w:rsid w:val="00D41E6B"/>
    <w:rsid w:val="00D430C4"/>
    <w:rsid w:val="00D433B4"/>
    <w:rsid w:val="00D45A04"/>
    <w:rsid w:val="00D47BF0"/>
    <w:rsid w:val="00D5081B"/>
    <w:rsid w:val="00D57423"/>
    <w:rsid w:val="00D57869"/>
    <w:rsid w:val="00D605A8"/>
    <w:rsid w:val="00D614D5"/>
    <w:rsid w:val="00D61946"/>
    <w:rsid w:val="00D6598C"/>
    <w:rsid w:val="00D71308"/>
    <w:rsid w:val="00D7309C"/>
    <w:rsid w:val="00D73762"/>
    <w:rsid w:val="00D74A89"/>
    <w:rsid w:val="00D7575A"/>
    <w:rsid w:val="00D75805"/>
    <w:rsid w:val="00D759F7"/>
    <w:rsid w:val="00D75DF2"/>
    <w:rsid w:val="00D80365"/>
    <w:rsid w:val="00D8231E"/>
    <w:rsid w:val="00D82CDA"/>
    <w:rsid w:val="00D840B1"/>
    <w:rsid w:val="00D84236"/>
    <w:rsid w:val="00D85C4B"/>
    <w:rsid w:val="00D86BE8"/>
    <w:rsid w:val="00D87805"/>
    <w:rsid w:val="00D90EB7"/>
    <w:rsid w:val="00D929B0"/>
    <w:rsid w:val="00D97A99"/>
    <w:rsid w:val="00DA0AE6"/>
    <w:rsid w:val="00DA33E7"/>
    <w:rsid w:val="00DA6ACA"/>
    <w:rsid w:val="00DA72CB"/>
    <w:rsid w:val="00DA787D"/>
    <w:rsid w:val="00DB0767"/>
    <w:rsid w:val="00DB3192"/>
    <w:rsid w:val="00DB3BF3"/>
    <w:rsid w:val="00DB47E2"/>
    <w:rsid w:val="00DB5CB8"/>
    <w:rsid w:val="00DB5EC2"/>
    <w:rsid w:val="00DC028B"/>
    <w:rsid w:val="00DC09C4"/>
    <w:rsid w:val="00DC4088"/>
    <w:rsid w:val="00DC59DB"/>
    <w:rsid w:val="00DC5F3E"/>
    <w:rsid w:val="00DC76BB"/>
    <w:rsid w:val="00DD497F"/>
    <w:rsid w:val="00DD4E9C"/>
    <w:rsid w:val="00DD5883"/>
    <w:rsid w:val="00DD66B4"/>
    <w:rsid w:val="00DD7F16"/>
    <w:rsid w:val="00DE150F"/>
    <w:rsid w:val="00DE1DF8"/>
    <w:rsid w:val="00DE2870"/>
    <w:rsid w:val="00DE2B38"/>
    <w:rsid w:val="00DE65DE"/>
    <w:rsid w:val="00DF0221"/>
    <w:rsid w:val="00DF12FA"/>
    <w:rsid w:val="00DF17D5"/>
    <w:rsid w:val="00DF32A1"/>
    <w:rsid w:val="00DF4A63"/>
    <w:rsid w:val="00DF538E"/>
    <w:rsid w:val="00DF70FA"/>
    <w:rsid w:val="00E01007"/>
    <w:rsid w:val="00E01886"/>
    <w:rsid w:val="00E02C0D"/>
    <w:rsid w:val="00E044D9"/>
    <w:rsid w:val="00E064B9"/>
    <w:rsid w:val="00E07777"/>
    <w:rsid w:val="00E1076F"/>
    <w:rsid w:val="00E11184"/>
    <w:rsid w:val="00E1217D"/>
    <w:rsid w:val="00E12404"/>
    <w:rsid w:val="00E1325D"/>
    <w:rsid w:val="00E14BE0"/>
    <w:rsid w:val="00E14D54"/>
    <w:rsid w:val="00E1723D"/>
    <w:rsid w:val="00E1762F"/>
    <w:rsid w:val="00E205DF"/>
    <w:rsid w:val="00E21B97"/>
    <w:rsid w:val="00E22717"/>
    <w:rsid w:val="00E23990"/>
    <w:rsid w:val="00E247C3"/>
    <w:rsid w:val="00E24C65"/>
    <w:rsid w:val="00E273F5"/>
    <w:rsid w:val="00E32157"/>
    <w:rsid w:val="00E3354A"/>
    <w:rsid w:val="00E3367A"/>
    <w:rsid w:val="00E339A0"/>
    <w:rsid w:val="00E33BD1"/>
    <w:rsid w:val="00E33FEE"/>
    <w:rsid w:val="00E35FFE"/>
    <w:rsid w:val="00E362B0"/>
    <w:rsid w:val="00E37037"/>
    <w:rsid w:val="00E430E1"/>
    <w:rsid w:val="00E45C55"/>
    <w:rsid w:val="00E4666D"/>
    <w:rsid w:val="00E52FA0"/>
    <w:rsid w:val="00E6149F"/>
    <w:rsid w:val="00E651DA"/>
    <w:rsid w:val="00E701ED"/>
    <w:rsid w:val="00E70424"/>
    <w:rsid w:val="00E719BF"/>
    <w:rsid w:val="00E71D4A"/>
    <w:rsid w:val="00E73265"/>
    <w:rsid w:val="00E74B62"/>
    <w:rsid w:val="00E767BA"/>
    <w:rsid w:val="00E77193"/>
    <w:rsid w:val="00E77EAA"/>
    <w:rsid w:val="00E8080D"/>
    <w:rsid w:val="00E808BA"/>
    <w:rsid w:val="00E81069"/>
    <w:rsid w:val="00E8572F"/>
    <w:rsid w:val="00E86D0D"/>
    <w:rsid w:val="00E923E1"/>
    <w:rsid w:val="00E94F62"/>
    <w:rsid w:val="00E956CB"/>
    <w:rsid w:val="00E96745"/>
    <w:rsid w:val="00E96CBF"/>
    <w:rsid w:val="00EA0477"/>
    <w:rsid w:val="00EA1283"/>
    <w:rsid w:val="00EA4BE2"/>
    <w:rsid w:val="00EA5BC5"/>
    <w:rsid w:val="00EA7CCD"/>
    <w:rsid w:val="00EB0504"/>
    <w:rsid w:val="00EB1D89"/>
    <w:rsid w:val="00EB2BB3"/>
    <w:rsid w:val="00EB56A8"/>
    <w:rsid w:val="00EB5B80"/>
    <w:rsid w:val="00EB6AC8"/>
    <w:rsid w:val="00EB6BFB"/>
    <w:rsid w:val="00EC0866"/>
    <w:rsid w:val="00EC0ABB"/>
    <w:rsid w:val="00EC1F3E"/>
    <w:rsid w:val="00EC3467"/>
    <w:rsid w:val="00EC3FF6"/>
    <w:rsid w:val="00EC44F7"/>
    <w:rsid w:val="00EC7069"/>
    <w:rsid w:val="00ED3501"/>
    <w:rsid w:val="00ED64F8"/>
    <w:rsid w:val="00ED6569"/>
    <w:rsid w:val="00ED6650"/>
    <w:rsid w:val="00ED6FFD"/>
    <w:rsid w:val="00ED7696"/>
    <w:rsid w:val="00EE0F36"/>
    <w:rsid w:val="00EE306E"/>
    <w:rsid w:val="00EE370D"/>
    <w:rsid w:val="00EE4C10"/>
    <w:rsid w:val="00EE62AA"/>
    <w:rsid w:val="00EE685F"/>
    <w:rsid w:val="00EF0512"/>
    <w:rsid w:val="00EF1442"/>
    <w:rsid w:val="00EF2236"/>
    <w:rsid w:val="00EF4D58"/>
    <w:rsid w:val="00EF77EF"/>
    <w:rsid w:val="00F00928"/>
    <w:rsid w:val="00F00E77"/>
    <w:rsid w:val="00F01576"/>
    <w:rsid w:val="00F02305"/>
    <w:rsid w:val="00F026A1"/>
    <w:rsid w:val="00F02D84"/>
    <w:rsid w:val="00F0330B"/>
    <w:rsid w:val="00F04AD5"/>
    <w:rsid w:val="00F04D7C"/>
    <w:rsid w:val="00F052FE"/>
    <w:rsid w:val="00F0749E"/>
    <w:rsid w:val="00F07B78"/>
    <w:rsid w:val="00F1097B"/>
    <w:rsid w:val="00F116E1"/>
    <w:rsid w:val="00F11C12"/>
    <w:rsid w:val="00F15829"/>
    <w:rsid w:val="00F16713"/>
    <w:rsid w:val="00F1750E"/>
    <w:rsid w:val="00F17D1F"/>
    <w:rsid w:val="00F17EF7"/>
    <w:rsid w:val="00F2007C"/>
    <w:rsid w:val="00F2230C"/>
    <w:rsid w:val="00F2235A"/>
    <w:rsid w:val="00F22764"/>
    <w:rsid w:val="00F22D65"/>
    <w:rsid w:val="00F234B9"/>
    <w:rsid w:val="00F25226"/>
    <w:rsid w:val="00F26CF1"/>
    <w:rsid w:val="00F2719D"/>
    <w:rsid w:val="00F277EE"/>
    <w:rsid w:val="00F30ACD"/>
    <w:rsid w:val="00F34701"/>
    <w:rsid w:val="00F37550"/>
    <w:rsid w:val="00F41BE4"/>
    <w:rsid w:val="00F51B3A"/>
    <w:rsid w:val="00F54ECF"/>
    <w:rsid w:val="00F55B2B"/>
    <w:rsid w:val="00F56EAE"/>
    <w:rsid w:val="00F61119"/>
    <w:rsid w:val="00F612D7"/>
    <w:rsid w:val="00F632F4"/>
    <w:rsid w:val="00F638FB"/>
    <w:rsid w:val="00F66CDC"/>
    <w:rsid w:val="00F717B9"/>
    <w:rsid w:val="00F73A20"/>
    <w:rsid w:val="00F76EB6"/>
    <w:rsid w:val="00F800C6"/>
    <w:rsid w:val="00F81B4C"/>
    <w:rsid w:val="00F85FF4"/>
    <w:rsid w:val="00F861F2"/>
    <w:rsid w:val="00F87234"/>
    <w:rsid w:val="00F90861"/>
    <w:rsid w:val="00F937CC"/>
    <w:rsid w:val="00F938C1"/>
    <w:rsid w:val="00F94782"/>
    <w:rsid w:val="00F951F0"/>
    <w:rsid w:val="00F956DF"/>
    <w:rsid w:val="00FA16C3"/>
    <w:rsid w:val="00FA56C3"/>
    <w:rsid w:val="00FA6B6F"/>
    <w:rsid w:val="00FA7657"/>
    <w:rsid w:val="00FB06DF"/>
    <w:rsid w:val="00FB1E95"/>
    <w:rsid w:val="00FB1EBD"/>
    <w:rsid w:val="00FB24F5"/>
    <w:rsid w:val="00FB5DF9"/>
    <w:rsid w:val="00FB641B"/>
    <w:rsid w:val="00FB6556"/>
    <w:rsid w:val="00FC2018"/>
    <w:rsid w:val="00FC3456"/>
    <w:rsid w:val="00FC4CE1"/>
    <w:rsid w:val="00FC5445"/>
    <w:rsid w:val="00FC683F"/>
    <w:rsid w:val="00FD0642"/>
    <w:rsid w:val="00FD50EB"/>
    <w:rsid w:val="00FD51F9"/>
    <w:rsid w:val="00FD58E6"/>
    <w:rsid w:val="00FD66E6"/>
    <w:rsid w:val="00FD6927"/>
    <w:rsid w:val="00FD76A9"/>
    <w:rsid w:val="00FD776A"/>
    <w:rsid w:val="00FE446D"/>
    <w:rsid w:val="00FE490F"/>
    <w:rsid w:val="00FE6672"/>
    <w:rsid w:val="00FF1072"/>
    <w:rsid w:val="00FF20CE"/>
    <w:rsid w:val="00FF467E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3e76c2">
      <v:stroke startarrow="block" color="#3e76c2" weight="7.75pt"/>
    </o:shapedefaults>
    <o:shapelayout v:ext="edit">
      <o:idmap v:ext="edit" data="1"/>
    </o:shapelayout>
  </w:shapeDefaults>
  <w:decimalSymbol w:val="."/>
  <w:listSeparator w:val=","/>
  <w14:docId w14:val="5DFB06CC"/>
  <w15:docId w15:val="{A899FADD-A514-4BF7-87C6-D5FFB31F2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106"/>
    <w:rPr>
      <w:rFonts w:ascii="Calibri" w:hAnsi="Calibri"/>
      <w:sz w:val="22"/>
      <w:lang w:eastAsia="en-US"/>
    </w:rPr>
  </w:style>
  <w:style w:type="paragraph" w:styleId="Heading1">
    <w:name w:val="heading 1"/>
    <w:aliases w:val="Titre 1-MT,TITRE 1 - MT,Titre 1 -MT,1,section,chapter,level 1,h1,header c,(F2),numeroté  1.,Heading1_Titre1,H1,Activité,Titre 11,t1.T1.Titre 1,t1,t1.T1,Section,PA Chapter,Level 1,1.1 heading,Hoofdstuk,EASI 1,Heading 1-nonum,head1,Section2"/>
    <w:basedOn w:val="Normal"/>
    <w:next w:val="Normal"/>
    <w:link w:val="Heading1Char"/>
    <w:uiPriority w:val="99"/>
    <w:qFormat/>
    <w:rsid w:val="000F1106"/>
    <w:pPr>
      <w:keepNext/>
      <w:spacing w:before="240" w:after="60"/>
      <w:outlineLvl w:val="0"/>
    </w:pPr>
    <w:rPr>
      <w:b/>
      <w:kern w:val="28"/>
      <w:sz w:val="36"/>
    </w:rPr>
  </w:style>
  <w:style w:type="paragraph" w:styleId="Heading2">
    <w:name w:val="heading 2"/>
    <w:aliases w:val="Titre 2-MT,Titre 2 - MT,no section,2,section header,sub-sect,h2,21,sub-sect1,22,sub-sect2,23,sub-sect3,24,sub-sect4,25,sub-sect5,Titre 2 SQ,(1.1,1.2,1.3 etc),(F3),2m,numéroté  1.1.,su...,Heading2_Titre2,t2,Fonctionnalité,Titre 21,t2.T2"/>
    <w:basedOn w:val="Normal"/>
    <w:next w:val="Normal"/>
    <w:link w:val="Heading2Char"/>
    <w:uiPriority w:val="99"/>
    <w:qFormat/>
    <w:rsid w:val="00003587"/>
    <w:pPr>
      <w:keepNext/>
      <w:spacing w:before="240" w:after="60"/>
      <w:jc w:val="both"/>
      <w:outlineLvl w:val="1"/>
    </w:pPr>
    <w:rPr>
      <w:b/>
      <w:sz w:val="32"/>
    </w:rPr>
  </w:style>
  <w:style w:type="paragraph" w:styleId="Heading3">
    <w:name w:val="heading 3"/>
    <w:aliases w:val="TC3,Minor,PA Minor Section,Level 3,Minor1,Minor Section,Minor2,Minor3,Minor4,Minor5,Minor6,Minor7,Minor8,Minor11,Minor21,Minor31,Minor41,Minor51,Minor61,Minor9,Minor12,Minor22,Minor32,Minor42,Minor52,Minor62,Level 1 - 1,H3,Heading 31"/>
    <w:basedOn w:val="Normal"/>
    <w:next w:val="Normal"/>
    <w:link w:val="Heading3Char"/>
    <w:uiPriority w:val="99"/>
    <w:qFormat/>
    <w:rsid w:val="000F1106"/>
    <w:pPr>
      <w:keepNext/>
      <w:spacing w:before="240" w:after="60"/>
      <w:outlineLvl w:val="2"/>
    </w:pPr>
    <w:rPr>
      <w:b/>
      <w:sz w:val="28"/>
    </w:rPr>
  </w:style>
  <w:style w:type="paragraph" w:styleId="Heading4">
    <w:name w:val="heading 4"/>
    <w:aliases w:val="h4,Sub-Minor,Paragraph Text,Level 2 - a"/>
    <w:basedOn w:val="Normal"/>
    <w:next w:val="Normal"/>
    <w:link w:val="Heading4Char"/>
    <w:uiPriority w:val="99"/>
    <w:qFormat/>
    <w:rsid w:val="000F1106"/>
    <w:pPr>
      <w:keepNext/>
      <w:spacing w:before="240" w:after="60"/>
      <w:outlineLvl w:val="3"/>
    </w:pPr>
    <w:rPr>
      <w:b/>
      <w:sz w:val="24"/>
    </w:rPr>
  </w:style>
  <w:style w:type="paragraph" w:styleId="Heading5">
    <w:name w:val="heading 5"/>
    <w:aliases w:val="Do not use 5,Level 3 - i,Atlanthd3,h5"/>
    <w:basedOn w:val="Normal"/>
    <w:next w:val="Normal"/>
    <w:link w:val="Heading5Char"/>
    <w:uiPriority w:val="99"/>
    <w:qFormat/>
    <w:rsid w:val="00377943"/>
    <w:pPr>
      <w:spacing w:before="240" w:after="60"/>
      <w:outlineLvl w:val="4"/>
    </w:pPr>
  </w:style>
  <w:style w:type="paragraph" w:styleId="Heading6">
    <w:name w:val="heading 6"/>
    <w:aliases w:val="Do not use 6,Legal Level 1.,h6"/>
    <w:basedOn w:val="Normal"/>
    <w:next w:val="Normal"/>
    <w:link w:val="Heading6Char"/>
    <w:uiPriority w:val="99"/>
    <w:qFormat/>
    <w:rsid w:val="00377943"/>
    <w:pPr>
      <w:spacing w:before="240" w:after="60"/>
      <w:outlineLvl w:val="5"/>
    </w:pPr>
  </w:style>
  <w:style w:type="paragraph" w:styleId="Heading7">
    <w:name w:val="heading 7"/>
    <w:aliases w:val="Do not use 7,Legal Level 1.1.,st,SDL title,h7,H7,8,Nummerering 2"/>
    <w:basedOn w:val="Normal"/>
    <w:next w:val="Normal"/>
    <w:link w:val="Heading7Char"/>
    <w:uiPriority w:val="99"/>
    <w:qFormat/>
    <w:rsid w:val="00377943"/>
    <w:pPr>
      <w:spacing w:before="240" w:after="60"/>
      <w:outlineLvl w:val="6"/>
    </w:pPr>
  </w:style>
  <w:style w:type="paragraph" w:styleId="Heading8">
    <w:name w:val="heading 8"/>
    <w:aliases w:val="DO NOT USE_h8,Legal Level 1.1.1.,h8,Nummerering 3"/>
    <w:basedOn w:val="Normal"/>
    <w:next w:val="Normal"/>
    <w:link w:val="Heading8Char"/>
    <w:uiPriority w:val="99"/>
    <w:qFormat/>
    <w:rsid w:val="00377943"/>
    <w:pPr>
      <w:spacing w:before="240" w:after="60"/>
      <w:outlineLvl w:val="7"/>
    </w:pPr>
  </w:style>
  <w:style w:type="paragraph" w:styleId="Heading9">
    <w:name w:val="heading 9"/>
    <w:aliases w:val="Do not use 9,Legal Level 1.1.1.1.,h9,Nummerering 4,Appendix"/>
    <w:basedOn w:val="Normal"/>
    <w:next w:val="Normal"/>
    <w:link w:val="Heading9Char"/>
    <w:uiPriority w:val="99"/>
    <w:qFormat/>
    <w:rsid w:val="00377943"/>
    <w:p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Header">
    <w:name w:val="Table Header"/>
    <w:basedOn w:val="Normal"/>
    <w:uiPriority w:val="99"/>
    <w:rsid w:val="008B0225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uiPriority w:val="99"/>
    <w:rsid w:val="008B0225"/>
    <w:pPr>
      <w:spacing w:before="60" w:after="60"/>
    </w:pPr>
  </w:style>
  <w:style w:type="character" w:customStyle="1" w:styleId="DefaultTextChar">
    <w:name w:val="Default Text Char"/>
    <w:link w:val="DefaultText"/>
    <w:rsid w:val="008B0225"/>
    <w:rPr>
      <w:rFonts w:ascii="Arial" w:hAnsi="Arial"/>
      <w:lang w:eastAsia="en-US"/>
    </w:rPr>
  </w:style>
  <w:style w:type="paragraph" w:customStyle="1" w:styleId="DefaultText">
    <w:name w:val="Default Text"/>
    <w:basedOn w:val="Normal"/>
    <w:link w:val="DefaultTextChar"/>
    <w:rsid w:val="008B0225"/>
    <w:pPr>
      <w:jc w:val="both"/>
    </w:pPr>
    <w:rPr>
      <w:rFonts w:ascii="Arial" w:hAnsi="Arial"/>
      <w:sz w:val="20"/>
    </w:rPr>
  </w:style>
  <w:style w:type="character" w:styleId="FootnoteReference">
    <w:name w:val="footnote reference"/>
    <w:uiPriority w:val="99"/>
    <w:rsid w:val="002D580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2D580A"/>
  </w:style>
  <w:style w:type="paragraph" w:styleId="Header">
    <w:name w:val="header"/>
    <w:basedOn w:val="Normal"/>
    <w:link w:val="HeaderChar"/>
    <w:uiPriority w:val="99"/>
    <w:rsid w:val="008B022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B0225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rsid w:val="002D580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D580A"/>
    <w:rPr>
      <w:rFonts w:ascii="Garamond" w:hAnsi="Garamond"/>
    </w:rPr>
  </w:style>
  <w:style w:type="paragraph" w:styleId="Index1">
    <w:name w:val="index 1"/>
    <w:basedOn w:val="Normal"/>
    <w:next w:val="Normal"/>
    <w:autoRedefine/>
    <w:semiHidden/>
    <w:rsid w:val="002D580A"/>
    <w:pPr>
      <w:ind w:left="200" w:hanging="200"/>
    </w:pPr>
  </w:style>
  <w:style w:type="paragraph" w:styleId="IndexHeading">
    <w:name w:val="index heading"/>
    <w:basedOn w:val="Normal"/>
    <w:next w:val="Index1"/>
    <w:semiHidden/>
    <w:rsid w:val="002D580A"/>
    <w:rPr>
      <w:rFonts w:ascii="Garamond" w:hAnsi="Garamond"/>
      <w:sz w:val="24"/>
    </w:rPr>
  </w:style>
  <w:style w:type="paragraph" w:styleId="DocumentMap">
    <w:name w:val="Document Map"/>
    <w:basedOn w:val="Normal"/>
    <w:link w:val="DocumentMapChar"/>
    <w:rsid w:val="002D580A"/>
    <w:pPr>
      <w:shd w:val="clear" w:color="auto" w:fill="000080"/>
    </w:pPr>
    <w:rPr>
      <w:rFonts w:ascii="Tahoma" w:hAnsi="Tahoma" w:cs="Tahoma"/>
    </w:rPr>
  </w:style>
  <w:style w:type="character" w:customStyle="1" w:styleId="FooterChar">
    <w:name w:val="Footer Char"/>
    <w:link w:val="Footer"/>
    <w:uiPriority w:val="99"/>
    <w:rsid w:val="000F1106"/>
    <w:rPr>
      <w:rFonts w:ascii="Arial" w:hAnsi="Arial"/>
      <w:lang w:eastAsia="en-US"/>
    </w:rPr>
  </w:style>
  <w:style w:type="table" w:styleId="TableGrid">
    <w:name w:val="Table Grid"/>
    <w:basedOn w:val="TableNormal"/>
    <w:uiPriority w:val="59"/>
    <w:rsid w:val="00CA65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x7">
    <w:name w:val="index 7"/>
    <w:basedOn w:val="Normal"/>
    <w:next w:val="Normal"/>
    <w:autoRedefine/>
    <w:semiHidden/>
    <w:rsid w:val="00B042BA"/>
    <w:pPr>
      <w:ind w:left="200" w:hanging="200"/>
    </w:pPr>
    <w:rPr>
      <w:b/>
    </w:rPr>
  </w:style>
  <w:style w:type="paragraph" w:customStyle="1" w:styleId="TitleBlock">
    <w:name w:val="Title Block"/>
    <w:basedOn w:val="Normal"/>
    <w:rsid w:val="000F1106"/>
    <w:rPr>
      <w:b/>
      <w:bCs/>
      <w:sz w:val="40"/>
    </w:rPr>
  </w:style>
  <w:style w:type="paragraph" w:styleId="TOC1">
    <w:name w:val="toc 1"/>
    <w:basedOn w:val="Normal"/>
    <w:next w:val="Normal"/>
    <w:autoRedefine/>
    <w:uiPriority w:val="39"/>
    <w:rsid w:val="00C80BCC"/>
    <w:pPr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C80BCC"/>
    <w:pPr>
      <w:ind w:left="200"/>
    </w:pPr>
    <w:rPr>
      <w:smallCaps/>
    </w:rPr>
  </w:style>
  <w:style w:type="character" w:styleId="Hyperlink">
    <w:name w:val="Hyperlink"/>
    <w:uiPriority w:val="99"/>
    <w:rsid w:val="00C80BCC"/>
    <w:rPr>
      <w:rFonts w:ascii="Calibri" w:hAnsi="Calibri"/>
      <w:color w:val="0000FF"/>
      <w:u w:val="single"/>
    </w:rPr>
  </w:style>
  <w:style w:type="character" w:customStyle="1" w:styleId="Heading1Char">
    <w:name w:val="Heading 1 Char"/>
    <w:aliases w:val="Titre 1-MT Char,TITRE 1 - MT Char,Titre 1 -MT Char,1 Char,section Char,chapter Char,level 1 Char,h1 Char,header c Char,(F2) Char,numeroté  1. Char,Heading1_Titre1 Char,H1 Char,Activité Char,Titre 11 Char,t1.T1.Titre 1 Char,t1 Char"/>
    <w:link w:val="Heading1"/>
    <w:uiPriority w:val="99"/>
    <w:rsid w:val="000F1106"/>
    <w:rPr>
      <w:rFonts w:ascii="Calibri" w:hAnsi="Calibri"/>
      <w:b/>
      <w:kern w:val="28"/>
      <w:sz w:val="36"/>
      <w:lang w:eastAsia="en-US"/>
    </w:rPr>
  </w:style>
  <w:style w:type="paragraph" w:styleId="TOC3">
    <w:name w:val="toc 3"/>
    <w:basedOn w:val="Normal"/>
    <w:next w:val="Normal"/>
    <w:autoRedefine/>
    <w:uiPriority w:val="39"/>
    <w:rsid w:val="00BE6D9C"/>
    <w:pPr>
      <w:ind w:left="440"/>
    </w:pPr>
  </w:style>
  <w:style w:type="character" w:styleId="Emphasis">
    <w:name w:val="Emphasis"/>
    <w:qFormat/>
    <w:rsid w:val="00EE4C10"/>
    <w:rPr>
      <w:i/>
      <w:iCs/>
    </w:rPr>
  </w:style>
  <w:style w:type="paragraph" w:styleId="ListParagraph">
    <w:name w:val="List Paragraph"/>
    <w:basedOn w:val="Normal"/>
    <w:uiPriority w:val="34"/>
    <w:qFormat/>
    <w:rsid w:val="00D039E4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A658A3"/>
    <w:rPr>
      <w:rFonts w:ascii="Tahoma" w:eastAsia="Calibri" w:hAnsi="Tahoma"/>
      <w:sz w:val="21"/>
      <w:szCs w:val="21"/>
    </w:rPr>
  </w:style>
  <w:style w:type="character" w:customStyle="1" w:styleId="PlainTextChar">
    <w:name w:val="Plain Text Char"/>
    <w:link w:val="PlainText"/>
    <w:uiPriority w:val="99"/>
    <w:rsid w:val="00A658A3"/>
    <w:rPr>
      <w:rFonts w:ascii="Tahoma" w:eastAsia="Calibri" w:hAnsi="Tahoma"/>
      <w:sz w:val="21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A658D9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rsid w:val="00C759C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D759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759F7"/>
    <w:rPr>
      <w:rFonts w:ascii="Calibri" w:hAnsi="Calibri"/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59F7"/>
    <w:rPr>
      <w:rFonts w:ascii="Garamond" w:hAnsi="Garamond"/>
      <w:sz w:val="22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D759F7"/>
    <w:rPr>
      <w:rFonts w:ascii="Garamond" w:hAnsi="Garamond"/>
      <w:sz w:val="22"/>
      <w:lang w:eastAsia="en-US"/>
    </w:rPr>
  </w:style>
  <w:style w:type="paragraph" w:customStyle="1" w:styleId="RcoversolutionName">
    <w:name w:val="R cover solutionName"/>
    <w:basedOn w:val="Normal"/>
    <w:qFormat/>
    <w:rsid w:val="007B5D8A"/>
    <w:pPr>
      <w:spacing w:before="120" w:after="120" w:line="260" w:lineRule="atLeast"/>
      <w:jc w:val="both"/>
    </w:pPr>
    <w:rPr>
      <w:rFonts w:ascii="Verdana" w:eastAsia="Calibri" w:hAnsi="Verdana"/>
      <w:b/>
      <w:color w:val="808080"/>
      <w:sz w:val="26"/>
      <w:szCs w:val="24"/>
    </w:rPr>
  </w:style>
  <w:style w:type="paragraph" w:customStyle="1" w:styleId="RwebAddress">
    <w:name w:val="R webAddress"/>
    <w:basedOn w:val="HTMLAddress"/>
    <w:qFormat/>
    <w:rsid w:val="007B5D8A"/>
    <w:pPr>
      <w:spacing w:before="120" w:after="120" w:line="240" w:lineRule="atLeast"/>
      <w:jc w:val="both"/>
    </w:pPr>
    <w:rPr>
      <w:rFonts w:ascii="Arial" w:eastAsia="Calibri" w:hAnsi="Arial"/>
      <w:sz w:val="20"/>
      <w:szCs w:val="24"/>
    </w:rPr>
  </w:style>
  <w:style w:type="paragraph" w:styleId="HTMLAddress">
    <w:name w:val="HTML Address"/>
    <w:basedOn w:val="Normal"/>
    <w:link w:val="HTMLAddressChar"/>
    <w:uiPriority w:val="99"/>
    <w:rsid w:val="007B5D8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7B5D8A"/>
    <w:rPr>
      <w:rFonts w:ascii="Calibri" w:hAnsi="Calibri"/>
      <w:i/>
      <w:iCs/>
      <w:sz w:val="22"/>
      <w:lang w:eastAsia="en-US"/>
    </w:rPr>
  </w:style>
  <w:style w:type="paragraph" w:customStyle="1" w:styleId="RcoverprojectName">
    <w:name w:val="R cover projectName"/>
    <w:basedOn w:val="Normal"/>
    <w:uiPriority w:val="99"/>
    <w:qFormat/>
    <w:rsid w:val="007B5D8A"/>
    <w:pPr>
      <w:spacing w:before="120" w:after="120" w:line="260" w:lineRule="atLeast"/>
      <w:jc w:val="center"/>
    </w:pPr>
    <w:rPr>
      <w:rFonts w:ascii="Verdana" w:eastAsia="Calibri" w:hAnsi="Verdana"/>
      <w:b/>
      <w:sz w:val="40"/>
      <w:szCs w:val="24"/>
    </w:rPr>
  </w:style>
  <w:style w:type="paragraph" w:customStyle="1" w:styleId="RcovermainTable">
    <w:name w:val="R cover mainTable"/>
    <w:basedOn w:val="Normal"/>
    <w:qFormat/>
    <w:rsid w:val="007B5D8A"/>
    <w:pPr>
      <w:spacing w:before="60" w:after="60" w:line="260" w:lineRule="atLeast"/>
      <w:jc w:val="both"/>
    </w:pPr>
    <w:rPr>
      <w:rFonts w:ascii="Arial" w:eastAsia="Calibri" w:hAnsi="Arial"/>
      <w:sz w:val="20"/>
      <w:szCs w:val="22"/>
    </w:rPr>
  </w:style>
  <w:style w:type="paragraph" w:customStyle="1" w:styleId="Rcoverimportant">
    <w:name w:val="R cover important"/>
    <w:basedOn w:val="Normal"/>
    <w:qFormat/>
    <w:rsid w:val="007B5D8A"/>
    <w:pPr>
      <w:spacing w:before="200" w:after="360" w:line="260" w:lineRule="atLeast"/>
      <w:jc w:val="center"/>
    </w:pPr>
    <w:rPr>
      <w:rFonts w:ascii="Verdana" w:eastAsia="Calibri" w:hAnsi="Verdana"/>
      <w:b/>
      <w:spacing w:val="20"/>
      <w:sz w:val="20"/>
      <w:szCs w:val="24"/>
    </w:rPr>
  </w:style>
  <w:style w:type="paragraph" w:customStyle="1" w:styleId="RlegalText">
    <w:name w:val="R legal Text"/>
    <w:basedOn w:val="Normal"/>
    <w:qFormat/>
    <w:rsid w:val="00120C2A"/>
    <w:pPr>
      <w:spacing w:before="240" w:after="120" w:line="260" w:lineRule="atLeast"/>
      <w:jc w:val="both"/>
    </w:pPr>
    <w:rPr>
      <w:rFonts w:ascii="Arial" w:eastAsia="Calibri" w:hAnsi="Arial"/>
      <w:sz w:val="20"/>
      <w:szCs w:val="22"/>
    </w:rPr>
  </w:style>
  <w:style w:type="paragraph" w:customStyle="1" w:styleId="StyleRlegalTextLatinBodyCalibri">
    <w:name w:val="Style R legal Text + (Latin) +Body (Calibri)"/>
    <w:basedOn w:val="RlegalText"/>
    <w:rsid w:val="00120C2A"/>
  </w:style>
  <w:style w:type="paragraph" w:customStyle="1" w:styleId="StyleRlegalTextLatinBodyCalibriBefore6pt">
    <w:name w:val="Style R legal Text + (Latin) +Body (Calibri) Before:  6 pt"/>
    <w:basedOn w:val="RlegalText"/>
    <w:rsid w:val="00120C2A"/>
    <w:pPr>
      <w:spacing w:before="120"/>
    </w:pPr>
    <w:rPr>
      <w:rFonts w:eastAsia="Times New Roman"/>
      <w:szCs w:val="20"/>
    </w:rPr>
  </w:style>
  <w:style w:type="paragraph" w:customStyle="1" w:styleId="StyleRlegalTextLatinBodyCalibriBefore0pt">
    <w:name w:val="Style R legal Text + (Latin) +Body (Calibri) Before:  0 pt"/>
    <w:basedOn w:val="RlegalText"/>
    <w:rsid w:val="00120C2A"/>
    <w:pPr>
      <w:spacing w:before="0"/>
    </w:pPr>
    <w:rPr>
      <w:rFonts w:eastAsia="Times New Roman"/>
      <w:szCs w:val="20"/>
    </w:rPr>
  </w:style>
  <w:style w:type="character" w:customStyle="1" w:styleId="StyleStrongBodyCalibri">
    <w:name w:val="Style Strong + +Body (Calibri)"/>
    <w:basedOn w:val="Strong"/>
    <w:rsid w:val="00120C2A"/>
    <w:rPr>
      <w:rFonts w:ascii="Arial" w:hAnsi="Arial"/>
      <w:b/>
      <w:bCs/>
      <w:sz w:val="20"/>
    </w:rPr>
  </w:style>
  <w:style w:type="character" w:styleId="Strong">
    <w:name w:val="Strong"/>
    <w:basedOn w:val="DefaultParagraphFont"/>
    <w:qFormat/>
    <w:rsid w:val="00120C2A"/>
    <w:rPr>
      <w:b/>
      <w:bCs/>
    </w:rPr>
  </w:style>
  <w:style w:type="paragraph" w:customStyle="1" w:styleId="RBody1">
    <w:name w:val="• R Body 1"/>
    <w:basedOn w:val="Normal"/>
    <w:next w:val="Normal"/>
    <w:qFormat/>
    <w:rsid w:val="0024112A"/>
    <w:pPr>
      <w:spacing w:before="120" w:after="120" w:line="240" w:lineRule="exact"/>
      <w:jc w:val="both"/>
    </w:pPr>
    <w:rPr>
      <w:rFonts w:ascii="Arial" w:eastAsia="Calibri" w:hAnsi="Arial"/>
      <w:sz w:val="20"/>
      <w:szCs w:val="24"/>
    </w:rPr>
  </w:style>
  <w:style w:type="paragraph" w:customStyle="1" w:styleId="Rcaption-table">
    <w:name w:val="• R caption-table"/>
    <w:basedOn w:val="Normal"/>
    <w:next w:val="Normal"/>
    <w:rsid w:val="0024112A"/>
    <w:pPr>
      <w:keepNext/>
      <w:widowControl w:val="0"/>
      <w:suppressAutoHyphens/>
      <w:spacing w:before="215" w:after="113" w:line="264" w:lineRule="auto"/>
      <w:ind w:left="181" w:hanging="181"/>
      <w:outlineLvl w:val="8"/>
    </w:pPr>
    <w:rPr>
      <w:rFonts w:ascii="Arial" w:eastAsia="Tahoma" w:hAnsi="Arial"/>
      <w:b/>
      <w:sz w:val="20"/>
      <w:szCs w:val="24"/>
    </w:rPr>
  </w:style>
  <w:style w:type="paragraph" w:customStyle="1" w:styleId="TableNormal1">
    <w:name w:val="Table Normal1"/>
    <w:basedOn w:val="Normal"/>
    <w:rsid w:val="0024112A"/>
    <w:pPr>
      <w:spacing w:before="60" w:after="60" w:line="240" w:lineRule="atLeast"/>
      <w:jc w:val="both"/>
    </w:pPr>
    <w:rPr>
      <w:rFonts w:ascii="Arial" w:eastAsia="MS Mincho" w:hAnsi="Arial" w:cs="Arial"/>
      <w:sz w:val="20"/>
      <w:lang w:val="en-ZA"/>
    </w:rPr>
  </w:style>
  <w:style w:type="paragraph" w:customStyle="1" w:styleId="RTable">
    <w:name w:val="• R Table"/>
    <w:basedOn w:val="RBody1"/>
    <w:link w:val="RTableChar"/>
    <w:qFormat/>
    <w:rsid w:val="0024112A"/>
    <w:pPr>
      <w:spacing w:before="60" w:after="60" w:line="240" w:lineRule="atLeast"/>
    </w:pPr>
    <w:rPr>
      <w:bCs/>
      <w:iCs/>
    </w:rPr>
  </w:style>
  <w:style w:type="character" w:customStyle="1" w:styleId="StyleVerdanaBold">
    <w:name w:val="Style Verdana Bold"/>
    <w:basedOn w:val="DefaultParagraphFont"/>
    <w:rsid w:val="0024112A"/>
    <w:rPr>
      <w:rFonts w:ascii="Arial" w:hAnsi="Arial"/>
      <w:b/>
      <w:bCs/>
    </w:rPr>
  </w:style>
  <w:style w:type="paragraph" w:customStyle="1" w:styleId="StyleTableNormal1LatinCalibri11pt">
    <w:name w:val="Style Table Normal1 + (Latin) Calibri 11 pt"/>
    <w:basedOn w:val="TableNormal1"/>
    <w:rsid w:val="0024112A"/>
  </w:style>
  <w:style w:type="paragraph" w:customStyle="1" w:styleId="StyleTableNormal1LatinCalibri11ptStrikethrough">
    <w:name w:val="Style Table Normal1 + (Latin) Calibri 11 pt Strikethrough"/>
    <w:basedOn w:val="TableNormal1"/>
    <w:rsid w:val="0024112A"/>
    <w:rPr>
      <w:strike/>
    </w:rPr>
  </w:style>
  <w:style w:type="character" w:customStyle="1" w:styleId="RTableChar">
    <w:name w:val="• R Table Char"/>
    <w:basedOn w:val="DefaultParagraphFont"/>
    <w:link w:val="RTable"/>
    <w:rsid w:val="0024112A"/>
    <w:rPr>
      <w:rFonts w:ascii="Arial" w:eastAsia="Calibri" w:hAnsi="Arial"/>
      <w:bCs/>
      <w:iCs/>
      <w:szCs w:val="24"/>
      <w:lang w:eastAsia="en-US"/>
    </w:rPr>
  </w:style>
  <w:style w:type="character" w:customStyle="1" w:styleId="Heading2Char">
    <w:name w:val="Heading 2 Char"/>
    <w:aliases w:val="Titre 2-MT Char,Titre 2 - MT Char,no section Char,2 Char,section header Char,sub-sect Char,h2 Char,21 Char,sub-sect1 Char,22 Char,sub-sect2 Char,23 Char,sub-sect3 Char,24 Char,sub-sect4 Char,25 Char,sub-sect5 Char,Titre 2 SQ Char,1.2 Char"/>
    <w:link w:val="Heading2"/>
    <w:uiPriority w:val="99"/>
    <w:rsid w:val="00003587"/>
    <w:rPr>
      <w:rFonts w:ascii="Calibri" w:hAnsi="Calibri"/>
      <w:b/>
      <w:sz w:val="32"/>
      <w:lang w:eastAsia="en-US"/>
    </w:rPr>
  </w:style>
  <w:style w:type="character" w:customStyle="1" w:styleId="Heading3Char">
    <w:name w:val="Heading 3 Char"/>
    <w:aliases w:val="TC3 Char,Minor Char,PA Minor Section Char,Level 3 Char,Minor1 Char,Minor Section Char,Minor2 Char,Minor3 Char,Minor4 Char,Minor5 Char,Minor6 Char,Minor7 Char,Minor8 Char,Minor11 Char,Minor21 Char,Minor31 Char,Minor41 Char,Minor51 Char"/>
    <w:link w:val="Heading3"/>
    <w:uiPriority w:val="99"/>
    <w:rsid w:val="0024112A"/>
    <w:rPr>
      <w:rFonts w:ascii="Calibri" w:hAnsi="Calibri"/>
      <w:b/>
      <w:sz w:val="28"/>
      <w:lang w:eastAsia="en-US"/>
    </w:rPr>
  </w:style>
  <w:style w:type="character" w:customStyle="1" w:styleId="Heading4Char">
    <w:name w:val="Heading 4 Char"/>
    <w:aliases w:val="h4 Char,Sub-Minor Char,Paragraph Text Char,Level 2 - a Char"/>
    <w:link w:val="Heading4"/>
    <w:uiPriority w:val="99"/>
    <w:rsid w:val="0024112A"/>
    <w:rPr>
      <w:rFonts w:ascii="Calibri" w:hAnsi="Calibri"/>
      <w:b/>
      <w:sz w:val="24"/>
      <w:lang w:eastAsia="en-US"/>
    </w:rPr>
  </w:style>
  <w:style w:type="character" w:customStyle="1" w:styleId="Heading8Char">
    <w:name w:val="Heading 8 Char"/>
    <w:aliases w:val="DO NOT USE_h8 Char,Legal Level 1.1.1. Char,h8 Char,Nummerering 3 Char"/>
    <w:link w:val="Heading8"/>
    <w:uiPriority w:val="99"/>
    <w:rsid w:val="0024112A"/>
    <w:rPr>
      <w:rFonts w:ascii="Calibri" w:hAnsi="Calibri"/>
      <w:sz w:val="22"/>
      <w:lang w:eastAsia="en-US"/>
    </w:rPr>
  </w:style>
  <w:style w:type="character" w:customStyle="1" w:styleId="Heading5Char">
    <w:name w:val="Heading 5 Char"/>
    <w:aliases w:val="Do not use 5 Char,Level 3 - i Char,Atlanthd3 Char,h5 Char"/>
    <w:link w:val="Heading5"/>
    <w:uiPriority w:val="99"/>
    <w:rsid w:val="0024112A"/>
    <w:rPr>
      <w:rFonts w:ascii="Calibri" w:hAnsi="Calibri"/>
      <w:sz w:val="22"/>
      <w:lang w:eastAsia="en-US"/>
    </w:rPr>
  </w:style>
  <w:style w:type="numbering" w:customStyle="1" w:styleId="Headings">
    <w:name w:val="Headings"/>
    <w:uiPriority w:val="99"/>
    <w:rsid w:val="0024112A"/>
    <w:pPr>
      <w:numPr>
        <w:numId w:val="1"/>
      </w:numPr>
    </w:pPr>
  </w:style>
  <w:style w:type="character" w:customStyle="1" w:styleId="Heading6Char">
    <w:name w:val="Heading 6 Char"/>
    <w:aliases w:val="Do not use 6 Char,Legal Level 1. Char,h6 Char"/>
    <w:link w:val="Heading6"/>
    <w:uiPriority w:val="99"/>
    <w:rsid w:val="0024112A"/>
    <w:rPr>
      <w:rFonts w:ascii="Calibri" w:hAnsi="Calibri"/>
      <w:sz w:val="22"/>
      <w:lang w:eastAsia="en-US"/>
    </w:rPr>
  </w:style>
  <w:style w:type="character" w:customStyle="1" w:styleId="HeaderChar">
    <w:name w:val="Header Char"/>
    <w:link w:val="Header"/>
    <w:uiPriority w:val="99"/>
    <w:rsid w:val="0024112A"/>
    <w:rPr>
      <w:rFonts w:ascii="Calibri" w:hAnsi="Calibri"/>
      <w:sz w:val="22"/>
      <w:lang w:eastAsia="en-US"/>
    </w:rPr>
  </w:style>
  <w:style w:type="numbering" w:customStyle="1" w:styleId="RAppendix">
    <w:name w:val="R Appendix"/>
    <w:rsid w:val="0024112A"/>
    <w:pPr>
      <w:numPr>
        <w:numId w:val="6"/>
      </w:numPr>
    </w:pPr>
  </w:style>
  <w:style w:type="character" w:customStyle="1" w:styleId="Heading7Char">
    <w:name w:val="Heading 7 Char"/>
    <w:aliases w:val="Do not use 7 Char,Legal Level 1.1. Char,st Char,SDL title Char,h7 Char,H7 Char,8 Char,Nummerering 2 Char"/>
    <w:link w:val="Heading7"/>
    <w:uiPriority w:val="99"/>
    <w:rsid w:val="0024112A"/>
    <w:rPr>
      <w:rFonts w:ascii="Calibri" w:hAnsi="Calibri"/>
      <w:sz w:val="22"/>
      <w:lang w:eastAsia="en-US"/>
    </w:rPr>
  </w:style>
  <w:style w:type="character" w:customStyle="1" w:styleId="Heading9Char">
    <w:name w:val="Heading 9 Char"/>
    <w:aliases w:val="Do not use 9 Char,Legal Level 1.1.1.1. Char,h9 Char,Nummerering 4 Char,Appendix Char"/>
    <w:link w:val="Heading9"/>
    <w:uiPriority w:val="99"/>
    <w:rsid w:val="0024112A"/>
    <w:rPr>
      <w:rFonts w:ascii="Calibri" w:hAnsi="Calibri"/>
      <w:sz w:val="22"/>
      <w:lang w:eastAsia="en-US"/>
    </w:rPr>
  </w:style>
  <w:style w:type="character" w:styleId="PlaceholderText">
    <w:name w:val="Placeholder Text"/>
    <w:uiPriority w:val="99"/>
    <w:semiHidden/>
    <w:rsid w:val="0024112A"/>
    <w:rPr>
      <w:color w:val="808080"/>
    </w:rPr>
  </w:style>
  <w:style w:type="character" w:customStyle="1" w:styleId="BalloonTextChar">
    <w:name w:val="Balloon Text Char"/>
    <w:link w:val="BalloonText"/>
    <w:uiPriority w:val="99"/>
    <w:rsid w:val="0024112A"/>
    <w:rPr>
      <w:rFonts w:ascii="Tahoma" w:hAnsi="Tahoma" w:cs="Tahoma"/>
      <w:sz w:val="16"/>
      <w:szCs w:val="16"/>
      <w:lang w:eastAsia="en-US"/>
    </w:rPr>
  </w:style>
  <w:style w:type="paragraph" w:customStyle="1" w:styleId="RHeaderTOC">
    <w:name w:val="R Header TOC"/>
    <w:basedOn w:val="Heading1"/>
    <w:next w:val="Normal"/>
    <w:qFormat/>
    <w:rsid w:val="0024112A"/>
    <w:pPr>
      <w:keepLines/>
      <w:jc w:val="both"/>
    </w:pPr>
    <w:rPr>
      <w:rFonts w:ascii="Verdana" w:hAnsi="Verdana"/>
      <w:bCs/>
      <w:kern w:val="0"/>
      <w:szCs w:val="28"/>
    </w:rPr>
  </w:style>
  <w:style w:type="paragraph" w:customStyle="1" w:styleId="RHeading1">
    <w:name w:val="• R Heading 1"/>
    <w:basedOn w:val="Heading1"/>
    <w:next w:val="RBody1"/>
    <w:qFormat/>
    <w:rsid w:val="0024112A"/>
    <w:pPr>
      <w:keepLines/>
      <w:pageBreakBefore/>
      <w:jc w:val="both"/>
    </w:pPr>
    <w:rPr>
      <w:rFonts w:ascii="Verdana" w:hAnsi="Verdana"/>
      <w:bCs/>
      <w:kern w:val="0"/>
      <w:sz w:val="34"/>
      <w:szCs w:val="28"/>
    </w:rPr>
  </w:style>
  <w:style w:type="paragraph" w:customStyle="1" w:styleId="RHeading2">
    <w:name w:val="• R Heading 2"/>
    <w:basedOn w:val="Heading2"/>
    <w:next w:val="RBody1"/>
    <w:qFormat/>
    <w:rsid w:val="0024112A"/>
    <w:pPr>
      <w:spacing w:before="360"/>
    </w:pPr>
    <w:rPr>
      <w:rFonts w:ascii="Verdana" w:hAnsi="Verdana"/>
      <w:bCs/>
      <w:iCs/>
      <w:sz w:val="28"/>
      <w:szCs w:val="28"/>
    </w:rPr>
  </w:style>
  <w:style w:type="paragraph" w:customStyle="1" w:styleId="RHeading3">
    <w:name w:val="• R Heading 3"/>
    <w:basedOn w:val="Heading3"/>
    <w:next w:val="RBody1"/>
    <w:qFormat/>
    <w:rsid w:val="0024112A"/>
    <w:pPr>
      <w:keepLines/>
      <w:spacing w:before="440"/>
      <w:jc w:val="both"/>
    </w:pPr>
    <w:rPr>
      <w:rFonts w:ascii="Verdana" w:hAnsi="Verdana"/>
      <w:bCs/>
      <w:sz w:val="24"/>
      <w:szCs w:val="24"/>
    </w:rPr>
  </w:style>
  <w:style w:type="paragraph" w:customStyle="1" w:styleId="RHeading4">
    <w:name w:val="• R Heading 4"/>
    <w:basedOn w:val="RHeading3"/>
    <w:next w:val="RBody1"/>
    <w:qFormat/>
    <w:rsid w:val="0024112A"/>
    <w:pPr>
      <w:ind w:left="1077" w:hanging="1077"/>
      <w:jc w:val="left"/>
      <w:outlineLvl w:val="3"/>
    </w:pPr>
    <w:rPr>
      <w:sz w:val="20"/>
    </w:rPr>
  </w:style>
  <w:style w:type="paragraph" w:customStyle="1" w:styleId="RBodyBullets">
    <w:name w:val="• R Body Bullets"/>
    <w:basedOn w:val="RBody1"/>
    <w:next w:val="RBody1"/>
    <w:qFormat/>
    <w:rsid w:val="0024112A"/>
    <w:pPr>
      <w:numPr>
        <w:numId w:val="4"/>
      </w:numPr>
    </w:pPr>
  </w:style>
  <w:style w:type="character" w:customStyle="1" w:styleId="FootnoteTextChar">
    <w:name w:val="Footnote Text Char"/>
    <w:link w:val="FootnoteText"/>
    <w:uiPriority w:val="99"/>
    <w:rsid w:val="0024112A"/>
    <w:rPr>
      <w:rFonts w:ascii="Calibri" w:hAnsi="Calibri"/>
      <w:sz w:val="22"/>
      <w:lang w:eastAsia="en-US"/>
    </w:rPr>
  </w:style>
  <w:style w:type="paragraph" w:customStyle="1" w:styleId="RTableBody">
    <w:name w:val="• R Table Body"/>
    <w:basedOn w:val="RTable"/>
    <w:qFormat/>
    <w:rsid w:val="0024112A"/>
    <w:pPr>
      <w:jc w:val="left"/>
    </w:pPr>
    <w:rPr>
      <w:szCs w:val="22"/>
    </w:rPr>
  </w:style>
  <w:style w:type="paragraph" w:customStyle="1" w:styleId="RTableHeader">
    <w:name w:val="• R Table Header"/>
    <w:basedOn w:val="RTable"/>
    <w:qFormat/>
    <w:rsid w:val="0024112A"/>
    <w:pPr>
      <w:spacing w:before="120"/>
      <w:jc w:val="left"/>
    </w:pPr>
    <w:rPr>
      <w:b/>
      <w:color w:val="FFFFFF"/>
      <w:szCs w:val="22"/>
    </w:rPr>
  </w:style>
  <w:style w:type="paragraph" w:customStyle="1" w:styleId="RTableNumberRSR">
    <w:name w:val="• R Table Number RSR"/>
    <w:basedOn w:val="RTableBody"/>
    <w:qFormat/>
    <w:rsid w:val="0024112A"/>
    <w:pPr>
      <w:ind w:left="360" w:hanging="360"/>
    </w:pPr>
  </w:style>
  <w:style w:type="paragraph" w:styleId="Revision">
    <w:name w:val="Revision"/>
    <w:hidden/>
    <w:uiPriority w:val="99"/>
    <w:semiHidden/>
    <w:rsid w:val="0024112A"/>
    <w:pPr>
      <w:numPr>
        <w:numId w:val="2"/>
      </w:numPr>
      <w:ind w:left="0" w:firstLine="0"/>
    </w:pPr>
    <w:rPr>
      <w:rFonts w:ascii="Calibri" w:eastAsia="Calibri" w:hAnsi="Calibri"/>
      <w:b/>
      <w:sz w:val="22"/>
      <w:szCs w:val="24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24112A"/>
    <w:pPr>
      <w:spacing w:before="120" w:after="200" w:line="240" w:lineRule="atLeast"/>
      <w:jc w:val="both"/>
    </w:pPr>
    <w:rPr>
      <w:rFonts w:ascii="Arial" w:eastAsia="Calibri" w:hAnsi="Arial"/>
      <w:b/>
      <w:bCs/>
      <w:color w:val="4F81BD"/>
      <w:sz w:val="18"/>
      <w:szCs w:val="18"/>
    </w:rPr>
  </w:style>
  <w:style w:type="paragraph" w:customStyle="1" w:styleId="Rcaption-image">
    <w:name w:val="• R caption-image"/>
    <w:basedOn w:val="Normal"/>
    <w:qFormat/>
    <w:rsid w:val="0024112A"/>
    <w:pPr>
      <w:framePr w:wrap="notBeside" w:vAnchor="text" w:hAnchor="text" w:x="2" w:y="1"/>
      <w:spacing w:before="120" w:after="120" w:line="260" w:lineRule="atLeast"/>
      <w:jc w:val="both"/>
    </w:pPr>
    <w:rPr>
      <w:rFonts w:ascii="Arial" w:eastAsia="Calibri" w:hAnsi="Arial"/>
      <w:b/>
      <w:sz w:val="20"/>
      <w:szCs w:val="24"/>
    </w:rPr>
  </w:style>
  <w:style w:type="paragraph" w:customStyle="1" w:styleId="RHeading5">
    <w:name w:val="• R Heading 5"/>
    <w:basedOn w:val="Heading5"/>
    <w:next w:val="RBody1"/>
    <w:qFormat/>
    <w:rsid w:val="0024112A"/>
    <w:pPr>
      <w:keepNext/>
      <w:keepLines/>
      <w:spacing w:before="280"/>
    </w:pPr>
    <w:rPr>
      <w:rFonts w:ascii="Verdana" w:hAnsi="Verdana"/>
      <w:b/>
      <w:sz w:val="20"/>
      <w:szCs w:val="24"/>
    </w:rPr>
  </w:style>
  <w:style w:type="paragraph" w:customStyle="1" w:styleId="RBodynumbers">
    <w:name w:val="• R Body numbers"/>
    <w:basedOn w:val="RBodyBullets"/>
    <w:next w:val="RBody1"/>
    <w:qFormat/>
    <w:rsid w:val="0024112A"/>
    <w:pPr>
      <w:numPr>
        <w:numId w:val="0"/>
      </w:numPr>
      <w:spacing w:line="260" w:lineRule="exact"/>
    </w:pPr>
  </w:style>
  <w:style w:type="paragraph" w:customStyle="1" w:styleId="Rimages">
    <w:name w:val="• R images"/>
    <w:basedOn w:val="Normal"/>
    <w:next w:val="RBody1"/>
    <w:qFormat/>
    <w:rsid w:val="0024112A"/>
    <w:pPr>
      <w:spacing w:before="240" w:after="240" w:line="260" w:lineRule="atLeast"/>
      <w:jc w:val="both"/>
    </w:pPr>
    <w:rPr>
      <w:rFonts w:ascii="Arial" w:eastAsia="Calibri" w:hAnsi="Arial"/>
      <w:noProof/>
      <w:sz w:val="20"/>
      <w:szCs w:val="24"/>
      <w:lang w:eastAsia="en-GB"/>
    </w:rPr>
  </w:style>
  <w:style w:type="paragraph" w:customStyle="1" w:styleId="RHeading50">
    <w:name w:val="R Heading 5"/>
    <w:basedOn w:val="RHeading4"/>
    <w:next w:val="RBody1"/>
    <w:qFormat/>
    <w:rsid w:val="0024112A"/>
    <w:pPr>
      <w:outlineLvl w:val="4"/>
    </w:pPr>
  </w:style>
  <w:style w:type="paragraph" w:customStyle="1" w:styleId="Rsampletext">
    <w:name w:val="• R sample text"/>
    <w:basedOn w:val="Normal"/>
    <w:next w:val="RBody1"/>
    <w:uiPriority w:val="99"/>
    <w:qFormat/>
    <w:rsid w:val="0024112A"/>
    <w:pPr>
      <w:spacing w:before="120" w:after="120" w:line="260" w:lineRule="atLeast"/>
      <w:jc w:val="both"/>
    </w:pPr>
    <w:rPr>
      <w:rFonts w:ascii="Arial" w:eastAsia="Calibri" w:hAnsi="Arial"/>
      <w:i/>
      <w:iCs/>
      <w:color w:val="FF0000"/>
      <w:sz w:val="20"/>
      <w:szCs w:val="24"/>
    </w:rPr>
  </w:style>
  <w:style w:type="paragraph" w:customStyle="1" w:styleId="RTableNumberCNFR">
    <w:name w:val="• R Table Number CNFR"/>
    <w:basedOn w:val="RTableNumberRSR"/>
    <w:qFormat/>
    <w:rsid w:val="0024112A"/>
    <w:pPr>
      <w:numPr>
        <w:numId w:val="5"/>
      </w:numPr>
    </w:pPr>
  </w:style>
  <w:style w:type="paragraph" w:customStyle="1" w:styleId="Rsampletabletext">
    <w:name w:val="• R sample table text"/>
    <w:basedOn w:val="Rsampletext"/>
    <w:next w:val="RTableBody"/>
    <w:qFormat/>
    <w:rsid w:val="0024112A"/>
    <w:pPr>
      <w:spacing w:before="60" w:after="60" w:line="240" w:lineRule="auto"/>
    </w:pPr>
    <w:rPr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4112A"/>
    <w:pPr>
      <w:spacing w:before="40" w:after="40" w:line="260" w:lineRule="atLeast"/>
      <w:ind w:left="658"/>
      <w:jc w:val="both"/>
    </w:pPr>
    <w:rPr>
      <w:rFonts w:ascii="Arial" w:eastAsia="Calibri" w:hAnsi="Arial"/>
      <w:sz w:val="18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24112A"/>
    <w:pPr>
      <w:spacing w:before="120" w:after="120" w:line="260" w:lineRule="atLeast"/>
      <w:jc w:val="both"/>
    </w:pPr>
    <w:rPr>
      <w:rFonts w:ascii="Arial" w:eastAsia="Calibri" w:hAnsi="Arial"/>
      <w:sz w:val="20"/>
      <w:szCs w:val="24"/>
    </w:rPr>
  </w:style>
  <w:style w:type="paragraph" w:customStyle="1" w:styleId="RcoverRicohheading">
    <w:name w:val="R cover Ricoh heading"/>
    <w:basedOn w:val="Normal"/>
    <w:qFormat/>
    <w:rsid w:val="0024112A"/>
    <w:pPr>
      <w:spacing w:before="120" w:after="120" w:line="260" w:lineRule="atLeast"/>
      <w:jc w:val="both"/>
    </w:pPr>
    <w:rPr>
      <w:rFonts w:ascii="Verdana" w:eastAsia="Calibri" w:hAnsi="Verdana"/>
      <w:b/>
      <w:sz w:val="28"/>
      <w:szCs w:val="24"/>
    </w:rPr>
  </w:style>
  <w:style w:type="paragraph" w:customStyle="1" w:styleId="RcovercustomerName">
    <w:name w:val="R cover customerName"/>
    <w:basedOn w:val="Normal"/>
    <w:qFormat/>
    <w:rsid w:val="0024112A"/>
    <w:pPr>
      <w:spacing w:before="120" w:after="120" w:line="260" w:lineRule="atLeast"/>
      <w:jc w:val="both"/>
    </w:pPr>
    <w:rPr>
      <w:rFonts w:ascii="Verdana" w:eastAsia="Calibri" w:hAnsi="Verdana"/>
      <w:b/>
      <w:sz w:val="44"/>
      <w:szCs w:val="24"/>
    </w:rPr>
  </w:style>
  <w:style w:type="paragraph" w:customStyle="1" w:styleId="RcoversolutionNameMain">
    <w:name w:val="R cover solutionNameMain"/>
    <w:basedOn w:val="RcoverRicohheading"/>
    <w:qFormat/>
    <w:rsid w:val="0024112A"/>
    <w:pPr>
      <w:jc w:val="center"/>
    </w:pPr>
    <w:rPr>
      <w:sz w:val="44"/>
    </w:rPr>
  </w:style>
  <w:style w:type="paragraph" w:customStyle="1" w:styleId="Rcoverimage">
    <w:name w:val="R cover image"/>
    <w:basedOn w:val="Normal"/>
    <w:qFormat/>
    <w:rsid w:val="0024112A"/>
    <w:pPr>
      <w:spacing w:before="120" w:after="120" w:line="260" w:lineRule="atLeast"/>
      <w:jc w:val="both"/>
    </w:pPr>
    <w:rPr>
      <w:rFonts w:ascii="Arial" w:eastAsia="Calibri" w:hAnsi="Arial"/>
      <w:sz w:val="20"/>
      <w:szCs w:val="24"/>
    </w:rPr>
  </w:style>
  <w:style w:type="paragraph" w:customStyle="1" w:styleId="Body1">
    <w:name w:val="Body 1"/>
    <w:basedOn w:val="Normal"/>
    <w:rsid w:val="0024112A"/>
    <w:pPr>
      <w:widowControl w:val="0"/>
      <w:spacing w:before="120" w:after="120" w:line="240" w:lineRule="atLeast"/>
      <w:ind w:left="900"/>
      <w:jc w:val="both"/>
    </w:pPr>
    <w:rPr>
      <w:rFonts w:ascii="Arial" w:eastAsia="MS Mincho" w:hAnsi="Arial"/>
      <w:color w:val="000000"/>
      <w:sz w:val="20"/>
    </w:rPr>
  </w:style>
  <w:style w:type="paragraph" w:customStyle="1" w:styleId="RFootnote">
    <w:name w:val="R Footnote"/>
    <w:basedOn w:val="RBody1"/>
    <w:qFormat/>
    <w:rsid w:val="0024112A"/>
    <w:pPr>
      <w:spacing w:before="60" w:after="60"/>
    </w:pPr>
    <w:rPr>
      <w:b/>
      <w:sz w:val="24"/>
    </w:rPr>
  </w:style>
  <w:style w:type="paragraph" w:customStyle="1" w:styleId="Rtable-10body">
    <w:name w:val="• R table-10 body"/>
    <w:basedOn w:val="Normal"/>
    <w:rsid w:val="0024112A"/>
    <w:pPr>
      <w:suppressAutoHyphens/>
      <w:spacing w:before="113" w:after="113" w:line="264" w:lineRule="auto"/>
    </w:pPr>
    <w:rPr>
      <w:rFonts w:ascii="Arial" w:eastAsia="Tahoma" w:hAnsi="Arial"/>
      <w:sz w:val="20"/>
      <w:szCs w:val="24"/>
    </w:rPr>
  </w:style>
  <w:style w:type="paragraph" w:customStyle="1" w:styleId="RTableN">
    <w:name w:val="R TableN"/>
    <w:basedOn w:val="Normal"/>
    <w:qFormat/>
    <w:rsid w:val="0024112A"/>
    <w:pPr>
      <w:spacing w:before="60" w:after="60" w:line="240" w:lineRule="atLeast"/>
      <w:jc w:val="both"/>
    </w:pPr>
    <w:rPr>
      <w:rFonts w:ascii="Arial" w:eastAsia="Calibri" w:hAnsi="Arial"/>
      <w:sz w:val="20"/>
      <w:szCs w:val="22"/>
    </w:rPr>
  </w:style>
  <w:style w:type="paragraph" w:customStyle="1" w:styleId="RTableNHeader">
    <w:name w:val="R TableN Header"/>
    <w:basedOn w:val="RTableN"/>
    <w:qFormat/>
    <w:rsid w:val="0024112A"/>
    <w:rPr>
      <w:b/>
      <w:color w:val="FFFFFF"/>
    </w:rPr>
  </w:style>
  <w:style w:type="paragraph" w:customStyle="1" w:styleId="RTableNRow">
    <w:name w:val="R TableN Row"/>
    <w:basedOn w:val="RTableN"/>
    <w:qFormat/>
    <w:rsid w:val="0024112A"/>
  </w:style>
  <w:style w:type="numbering" w:customStyle="1" w:styleId="RSpecial">
    <w:name w:val="R Special"/>
    <w:uiPriority w:val="99"/>
    <w:rsid w:val="0024112A"/>
    <w:pPr>
      <w:numPr>
        <w:numId w:val="3"/>
      </w:numPr>
    </w:pPr>
  </w:style>
  <w:style w:type="paragraph" w:styleId="BodyText">
    <w:name w:val="Body Text"/>
    <w:aliases w:val="bt,body text,BODY TEXT,paragraph 2,body indent,P,doc1,NoticeText-List,body text1,body text2,bt1,body text3,bt2,body text4,bt3,body text5,bt4,body text6,bt5,body text7,bt6,body text8,bt7,body text11,body text21,bt11,body text31,bt21,body text41"/>
    <w:basedOn w:val="Normal"/>
    <w:link w:val="BodyTextChar"/>
    <w:rsid w:val="0024112A"/>
    <w:pPr>
      <w:spacing w:before="120" w:after="60" w:line="240" w:lineRule="atLeast"/>
      <w:ind w:left="454"/>
      <w:jc w:val="both"/>
    </w:pPr>
    <w:rPr>
      <w:rFonts w:ascii="Arial" w:hAnsi="Arial"/>
      <w:sz w:val="20"/>
      <w:szCs w:val="24"/>
    </w:rPr>
  </w:style>
  <w:style w:type="character" w:customStyle="1" w:styleId="BodyTextChar">
    <w:name w:val="Body Text Char"/>
    <w:aliases w:val="bt Char,body text Char,BODY TEXT Char,paragraph 2 Char,body indent Char,P Char,doc1 Char,NoticeText-List Char,body text1 Char,body text2 Char,bt1 Char,body text3 Char,bt2 Char,body text4 Char,bt3 Char,body text5 Char,bt4 Char,bt5 Char"/>
    <w:basedOn w:val="DefaultParagraphFont"/>
    <w:link w:val="BodyText"/>
    <w:rsid w:val="0024112A"/>
    <w:rPr>
      <w:rFonts w:ascii="Arial" w:hAnsi="Arial"/>
      <w:szCs w:val="24"/>
      <w:lang w:eastAsia="en-US"/>
    </w:rPr>
  </w:style>
  <w:style w:type="character" w:customStyle="1" w:styleId="apple-style-span">
    <w:name w:val="apple-style-span"/>
    <w:basedOn w:val="DefaultParagraphFont"/>
    <w:rsid w:val="0024112A"/>
  </w:style>
  <w:style w:type="paragraph" w:styleId="TOC5">
    <w:name w:val="toc 5"/>
    <w:basedOn w:val="Normal"/>
    <w:next w:val="Normal"/>
    <w:autoRedefine/>
    <w:uiPriority w:val="39"/>
    <w:unhideWhenUsed/>
    <w:rsid w:val="0024112A"/>
    <w:pPr>
      <w:spacing w:before="120" w:after="100" w:line="276" w:lineRule="auto"/>
      <w:ind w:left="880"/>
      <w:jc w:val="both"/>
    </w:pPr>
    <w:rPr>
      <w:rFonts w:ascii="Arial" w:hAnsi="Arial"/>
      <w:sz w:val="20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24112A"/>
    <w:pPr>
      <w:spacing w:before="120" w:after="100" w:line="276" w:lineRule="auto"/>
      <w:ind w:left="1100"/>
      <w:jc w:val="both"/>
    </w:pPr>
    <w:rPr>
      <w:rFonts w:ascii="Arial" w:hAnsi="Arial"/>
      <w:sz w:val="20"/>
      <w:szCs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24112A"/>
    <w:pPr>
      <w:spacing w:before="120" w:after="100" w:line="276" w:lineRule="auto"/>
      <w:ind w:left="1320"/>
      <w:jc w:val="both"/>
    </w:pPr>
    <w:rPr>
      <w:rFonts w:ascii="Arial" w:hAnsi="Arial"/>
      <w:sz w:val="20"/>
      <w:szCs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24112A"/>
    <w:pPr>
      <w:spacing w:before="120" w:after="100" w:line="276" w:lineRule="auto"/>
      <w:ind w:left="1540"/>
      <w:jc w:val="both"/>
    </w:pPr>
    <w:rPr>
      <w:rFonts w:ascii="Arial" w:hAnsi="Arial"/>
      <w:sz w:val="20"/>
      <w:szCs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24112A"/>
    <w:pPr>
      <w:spacing w:before="120" w:after="100" w:line="276" w:lineRule="auto"/>
      <w:ind w:left="1760"/>
      <w:jc w:val="both"/>
    </w:pPr>
    <w:rPr>
      <w:rFonts w:ascii="Arial" w:hAnsi="Arial"/>
      <w:sz w:val="20"/>
      <w:szCs w:val="22"/>
      <w:lang w:eastAsia="en-GB"/>
    </w:rPr>
  </w:style>
  <w:style w:type="paragraph" w:styleId="NoSpacing">
    <w:name w:val="No Spacing"/>
    <w:uiPriority w:val="1"/>
    <w:qFormat/>
    <w:rsid w:val="0024112A"/>
    <w:pPr>
      <w:jc w:val="both"/>
    </w:pPr>
    <w:rPr>
      <w:rFonts w:ascii="Calibri" w:eastAsia="Calibri" w:hAnsi="Calibri"/>
      <w:sz w:val="22"/>
      <w:szCs w:val="24"/>
      <w:lang w:eastAsia="en-US"/>
    </w:rPr>
  </w:style>
  <w:style w:type="paragraph" w:customStyle="1" w:styleId="Rnote">
    <w:name w:val="R note"/>
    <w:basedOn w:val="Normal"/>
    <w:qFormat/>
    <w:rsid w:val="0024112A"/>
    <w:pPr>
      <w:spacing w:before="120" w:after="120" w:line="260" w:lineRule="atLeast"/>
      <w:jc w:val="both"/>
    </w:pPr>
    <w:rPr>
      <w:rFonts w:ascii="Verdana" w:eastAsia="Calibri" w:hAnsi="Verdana"/>
      <w:b/>
      <w:sz w:val="20"/>
      <w:szCs w:val="24"/>
    </w:rPr>
  </w:style>
  <w:style w:type="paragraph" w:customStyle="1" w:styleId="1RTable">
    <w:name w:val="1 R Table"/>
    <w:basedOn w:val="Normal"/>
    <w:rsid w:val="0024112A"/>
    <w:pPr>
      <w:spacing w:before="60" w:after="60" w:line="240" w:lineRule="atLeast"/>
    </w:pPr>
    <w:rPr>
      <w:rFonts w:ascii="Arial" w:hAnsi="Arial"/>
      <w:b/>
      <w:bCs/>
      <w:color w:val="FFFFFF"/>
      <w:sz w:val="20"/>
      <w:lang w:eastAsia="en-GB"/>
    </w:rPr>
  </w:style>
  <w:style w:type="character" w:customStyle="1" w:styleId="DocumentMapChar">
    <w:name w:val="Document Map Char"/>
    <w:link w:val="DocumentMap"/>
    <w:rsid w:val="0024112A"/>
    <w:rPr>
      <w:rFonts w:ascii="Tahoma" w:hAnsi="Tahoma" w:cs="Tahoma"/>
      <w:sz w:val="22"/>
      <w:shd w:val="clear" w:color="auto" w:fill="000080"/>
      <w:lang w:eastAsia="en-US"/>
    </w:rPr>
  </w:style>
  <w:style w:type="paragraph" w:customStyle="1" w:styleId="RBody">
    <w:name w:val="• R Body"/>
    <w:next w:val="Normal"/>
    <w:uiPriority w:val="99"/>
    <w:rsid w:val="0024112A"/>
    <w:pPr>
      <w:spacing w:before="120" w:after="120" w:line="240" w:lineRule="exact"/>
      <w:jc w:val="both"/>
    </w:pPr>
    <w:rPr>
      <w:rFonts w:ascii="Calibri" w:hAnsi="Calibri"/>
      <w:sz w:val="22"/>
      <w:szCs w:val="24"/>
      <w:lang w:eastAsia="en-US"/>
    </w:rPr>
  </w:style>
  <w:style w:type="paragraph" w:customStyle="1" w:styleId="StyleHeading3Before16pt">
    <w:name w:val="Style Heading 3 + Before:  16 pt"/>
    <w:basedOn w:val="Heading3"/>
    <w:uiPriority w:val="99"/>
    <w:rsid w:val="0024112A"/>
    <w:pPr>
      <w:keepLines/>
      <w:spacing w:before="320" w:line="276" w:lineRule="auto"/>
      <w:ind w:left="907" w:hanging="907"/>
      <w:jc w:val="both"/>
    </w:pPr>
    <w:rPr>
      <w:rFonts w:ascii="Verdana" w:hAnsi="Verdana"/>
      <w:bCs/>
      <w:sz w:val="24"/>
      <w:lang w:eastAsia="en-GB"/>
    </w:rPr>
  </w:style>
  <w:style w:type="paragraph" w:customStyle="1" w:styleId="Default">
    <w:name w:val="Default"/>
    <w:uiPriority w:val="99"/>
    <w:rsid w:val="002411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10pt">
    <w:name w:val="Style 10 pt"/>
    <w:basedOn w:val="Normal"/>
    <w:link w:val="Style10ptChar"/>
    <w:uiPriority w:val="99"/>
    <w:rsid w:val="0024112A"/>
    <w:pPr>
      <w:ind w:left="284" w:hanging="284"/>
    </w:pPr>
    <w:rPr>
      <w:rFonts w:ascii="Arial" w:hAnsi="Arial"/>
      <w:sz w:val="18"/>
      <w:lang w:eastAsia="en-GB"/>
    </w:rPr>
  </w:style>
  <w:style w:type="character" w:customStyle="1" w:styleId="Style10ptChar">
    <w:name w:val="Style 10 pt Char"/>
    <w:link w:val="Style10pt"/>
    <w:uiPriority w:val="99"/>
    <w:locked/>
    <w:rsid w:val="0024112A"/>
    <w:rPr>
      <w:rFonts w:ascii="Arial" w:hAnsi="Arial"/>
      <w:sz w:val="18"/>
    </w:rPr>
  </w:style>
  <w:style w:type="paragraph" w:customStyle="1" w:styleId="StyleVerdanaBoldBefore18pt">
    <w:name w:val="Style Verdana Bold Before:  18 pt"/>
    <w:basedOn w:val="Normal"/>
    <w:rsid w:val="0024112A"/>
    <w:pPr>
      <w:spacing w:before="360" w:after="120" w:line="240" w:lineRule="atLeast"/>
    </w:pPr>
    <w:rPr>
      <w:rFonts w:ascii="Arial" w:hAnsi="Arial"/>
      <w:b/>
      <w:bCs/>
      <w:sz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9388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dstevens\Local%20Settings\Temporary%20Internet%20Files\Content.Outlook\6JQ5ZFAW\P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 xmlns="$ListId:accountdocs;">false</Archive>
    <Opportunity xmlns="$ListId:accountdocs;">1</Opportunity>
    <Description0 xmlns="$ListId:accountdocs;" xsi:nil="true"/>
    <Document_x0020_Type xmlns="aa8a0dc2-9bb9-4538-b99a-14f691bff7a6">24</Document_x0020_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B1C3405258C4FB2655C537EE9D3E3" ma:contentTypeVersion="1" ma:contentTypeDescription="Create a new document." ma:contentTypeScope="" ma:versionID="2dd521895661e03b34b33433937efcf1">
  <xsd:schema xmlns:xsd="http://www.w3.org/2001/XMLSchema" xmlns:xs="http://www.w3.org/2001/XMLSchema" xmlns:p="http://schemas.microsoft.com/office/2006/metadata/properties" xmlns:ns2="$ListId:accountdocs;" xmlns:ns3="aa8a0dc2-9bb9-4538-b99a-14f691bff7a6" targetNamespace="http://schemas.microsoft.com/office/2006/metadata/properties" ma:root="true" ma:fieldsID="a3a9181635bf5608f6739542244f91df" ns2:_="" ns3:_="">
    <xsd:import namespace="$ListId:accountdocs;"/>
    <xsd:import namespace="aa8a0dc2-9bb9-4538-b99a-14f691bff7a6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Opportunity"/>
                <xsd:element ref="ns2:Archive" minOccurs="0"/>
                <xsd:element ref="ns3:Document_x0020_Type" minOccurs="0"/>
                <xsd:element ref="ns3:Document_x0020_Type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accountdocs;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Opportunity" ma:index="3" ma:displayName="Documents related to" ma:description="Please choose which opportunity or contract this document is associated with" ma:list="{4B7AE8F6-FCF8-4D43-B235-18D5AA404DDB}" ma:internalName="Opportunity" ma:readOnly="false" ma:showField="Title">
      <xsd:simpleType>
        <xsd:restriction base="dms:Lookup"/>
      </xsd:simpleType>
    </xsd:element>
    <xsd:element name="Archive" ma:index="4" nillable="true" ma:displayName="Archive" ma:default="0" ma:internalName="Archi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a0dc2-9bb9-4538-b99a-14f691bff7a6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1" nillable="true" ma:displayName="Document Type" ma:list="{ff131e27-d785-40cf-b67c-7dcfe98181d5}" ma:internalName="Document_x0020_Type" ma:showField="Title" ma:web="aa8a0dc2-9bb9-4538-b99a-14f691bff7a6">
      <xsd:simpleType>
        <xsd:restriction base="dms:Lookup"/>
      </xsd:simpleType>
    </xsd:element>
    <xsd:element name="Document_x0020_Type_x003a_ID" ma:index="12" nillable="true" ma:displayName="Document Type:ID" ma:list="{ff131e27-d785-40cf-b67c-7dcfe98181d5}" ma:internalName="Document_x0020_Type_x003A_ID" ma:readOnly="true" ma:showField="ID" ma:web="aa8a0dc2-9bb9-4538-b99a-14f691bff7a6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851E8-5BAC-4BC6-90D5-399B79CECDF6}">
  <ds:schemaRefs>
    <ds:schemaRef ds:uri="http://schemas.microsoft.com/office/2006/metadata/properties"/>
    <ds:schemaRef ds:uri="http://schemas.microsoft.com/office/infopath/2007/PartnerControls"/>
    <ds:schemaRef ds:uri="$ListId:accountdocs;"/>
    <ds:schemaRef ds:uri="aa8a0dc2-9bb9-4538-b99a-14f691bff7a6"/>
  </ds:schemaRefs>
</ds:datastoreItem>
</file>

<file path=customXml/itemProps2.xml><?xml version="1.0" encoding="utf-8"?>
<ds:datastoreItem xmlns:ds="http://schemas.openxmlformats.org/officeDocument/2006/customXml" ds:itemID="{6681A242-D41A-4CD9-BB3E-23B2114966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BE7E2B-D146-4C05-A957-73418EE7A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accountdocs;"/>
    <ds:schemaRef ds:uri="aa8a0dc2-9bb9-4538-b99a-14f691bff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49C93B-0B90-4F8E-8229-23138E29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 Template</Template>
  <TotalTime>5148</TotalTime>
  <Pages>8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Print@IBM MFP Build Book v2.6</vt:lpstr>
    </vt:vector>
  </TitlesOfParts>
  <Company>Ricoh Europe</Company>
  <LinksUpToDate>false</LinksUpToDate>
  <CharactersWithSpaces>1156</CharactersWithSpaces>
  <SharedDoc>false</SharedDoc>
  <HLinks>
    <vt:vector size="210" baseType="variant">
      <vt:variant>
        <vt:i4>6226020</vt:i4>
      </vt:variant>
      <vt:variant>
        <vt:i4>192</vt:i4>
      </vt:variant>
      <vt:variant>
        <vt:i4>0</vt:i4>
      </vt:variant>
      <vt:variant>
        <vt:i4>5</vt:i4>
      </vt:variant>
      <vt:variant>
        <vt:lpwstr>mailto:joanna.whall@ricoh.co.uk</vt:lpwstr>
      </vt:variant>
      <vt:variant>
        <vt:lpwstr/>
      </vt:variant>
      <vt:variant>
        <vt:i4>2228294</vt:i4>
      </vt:variant>
      <vt:variant>
        <vt:i4>189</vt:i4>
      </vt:variant>
      <vt:variant>
        <vt:i4>0</vt:i4>
      </vt:variant>
      <vt:variant>
        <vt:i4>5</vt:i4>
      </vt:variant>
      <vt:variant>
        <vt:lpwstr>mailto:tim.j.green@ricoh.co.uk</vt:lpwstr>
      </vt:variant>
      <vt:variant>
        <vt:lpwstr/>
      </vt:variant>
      <vt:variant>
        <vt:i4>2359317</vt:i4>
      </vt:variant>
      <vt:variant>
        <vt:i4>186</vt:i4>
      </vt:variant>
      <vt:variant>
        <vt:i4>0</vt:i4>
      </vt:variant>
      <vt:variant>
        <vt:i4>5</vt:i4>
      </vt:variant>
      <vt:variant>
        <vt:lpwstr>mailto:adam.tudor@ricoh.co.uk</vt:lpwstr>
      </vt:variant>
      <vt:variant>
        <vt:lpwstr/>
      </vt:variant>
      <vt:variant>
        <vt:i4>2621506</vt:i4>
      </vt:variant>
      <vt:variant>
        <vt:i4>183</vt:i4>
      </vt:variant>
      <vt:variant>
        <vt:i4>0</vt:i4>
      </vt:variant>
      <vt:variant>
        <vt:i4>5</vt:i4>
      </vt:variant>
      <vt:variant>
        <vt:lpwstr>mailto:cathy.carter@dlapiper.com</vt:lpwstr>
      </vt:variant>
      <vt:variant>
        <vt:lpwstr/>
      </vt:variant>
      <vt:variant>
        <vt:i4>5242927</vt:i4>
      </vt:variant>
      <vt:variant>
        <vt:i4>180</vt:i4>
      </vt:variant>
      <vt:variant>
        <vt:i4>0</vt:i4>
      </vt:variant>
      <vt:variant>
        <vt:i4>5</vt:i4>
      </vt:variant>
      <vt:variant>
        <vt:lpwstr>mailto:ian.crownshaw@dlapiper.com</vt:lpwstr>
      </vt:variant>
      <vt:variant>
        <vt:lpwstr/>
      </vt:variant>
      <vt:variant>
        <vt:i4>1900607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_Toc299355151</vt:lpwstr>
      </vt:variant>
      <vt:variant>
        <vt:i4>1900607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_Toc299355150</vt:lpwstr>
      </vt:variant>
      <vt:variant>
        <vt:i4>1835071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_Toc299355149</vt:lpwstr>
      </vt:variant>
      <vt:variant>
        <vt:i4>1835071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_Toc299355148</vt:lpwstr>
      </vt:variant>
      <vt:variant>
        <vt:i4>1835071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_Toc299355147</vt:lpwstr>
      </vt:variant>
      <vt:variant>
        <vt:i4>1835071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_Toc299355146</vt:lpwstr>
      </vt:variant>
      <vt:variant>
        <vt:i4>1835071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_Toc299355145</vt:lpwstr>
      </vt:variant>
      <vt:variant>
        <vt:i4>1835071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_Toc299355144</vt:lpwstr>
      </vt:variant>
      <vt:variant>
        <vt:i4>1835071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_Toc299355143</vt:lpwstr>
      </vt:variant>
      <vt:variant>
        <vt:i4>1835071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_Toc299355142</vt:lpwstr>
      </vt:variant>
      <vt:variant>
        <vt:i4>1835071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_Toc299355141</vt:lpwstr>
      </vt:variant>
      <vt:variant>
        <vt:i4>1835071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_Toc299355140</vt:lpwstr>
      </vt:variant>
      <vt:variant>
        <vt:i4>1769535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_Toc299355139</vt:lpwstr>
      </vt:variant>
      <vt:variant>
        <vt:i4>1769535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_Toc299355138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_Toc299355137</vt:lpwstr>
      </vt:variant>
      <vt:variant>
        <vt:i4>1769535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_Toc299355136</vt:lpwstr>
      </vt:variant>
      <vt:variant>
        <vt:i4>1769535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_Toc299355135</vt:lpwstr>
      </vt:variant>
      <vt:variant>
        <vt:i4>1769535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_Toc299355134</vt:lpwstr>
      </vt:variant>
      <vt:variant>
        <vt:i4>1769535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_Toc299355133</vt:lpwstr>
      </vt:variant>
      <vt:variant>
        <vt:i4>1769535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_Toc299355132</vt:lpwstr>
      </vt:variant>
      <vt:variant>
        <vt:i4>1769535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_Toc299355131</vt:lpwstr>
      </vt:variant>
      <vt:variant>
        <vt:i4>1769535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_Toc299355130</vt:lpwstr>
      </vt:variant>
      <vt:variant>
        <vt:i4>1703999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_Toc299355129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_Toc299355128</vt:lpwstr>
      </vt:variant>
      <vt:variant>
        <vt:i4>1703999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_Toc299355127</vt:lpwstr>
      </vt:variant>
      <vt:variant>
        <vt:i4>1703999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_Toc299355126</vt:lpwstr>
      </vt:variant>
      <vt:variant>
        <vt:i4>1703999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_Toc299355125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_Toc299355124</vt:lpwstr>
      </vt:variant>
      <vt:variant>
        <vt:i4>1703999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_Toc299355123</vt:lpwstr>
      </vt:variant>
      <vt:variant>
        <vt:i4>4980823</vt:i4>
      </vt:variant>
      <vt:variant>
        <vt:i4>-1</vt:i4>
      </vt:variant>
      <vt:variant>
        <vt:i4>1029</vt:i4>
      </vt:variant>
      <vt:variant>
        <vt:i4>1</vt:i4>
      </vt:variant>
      <vt:variant>
        <vt:lpwstr>http://www.aida.org.uk/images/DLA%20Piper%20(285).jpg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Print@IBM MFP Build Book v2.6</dc:title>
  <dc:creator>Birdy Wu;Martin Gundel</dc:creator>
  <cp:keywords>1.2</cp:keywords>
  <cp:lastModifiedBy>user</cp:lastModifiedBy>
  <cp:revision>53</cp:revision>
  <cp:lastPrinted>2023-11-28T06:44:00Z</cp:lastPrinted>
  <dcterms:created xsi:type="dcterms:W3CDTF">2019-11-22T11:22:00Z</dcterms:created>
  <dcterms:modified xsi:type="dcterms:W3CDTF">2023-12-11T10:37:00Z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0x0101006C6B1C3405258C4FB2655C537EE9D3E3</vt:lpwstr>
  </property>
</Properties>
</file>